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D8" w:rsidRPr="004B3C47" w:rsidRDefault="00E35FD8" w:rsidP="00525302">
      <w:pPr>
        <w:rPr>
          <w:rFonts w:ascii="Times New Roman" w:hAnsi="Times New Roman"/>
          <w:b/>
        </w:rPr>
      </w:pPr>
      <w:r w:rsidRPr="004B3C47">
        <w:rPr>
          <w:rFonts w:ascii="Times New Roman" w:hAnsi="Times New Roman"/>
          <w:b/>
        </w:rPr>
        <w:t>Инструкция по прохождению тестирования</w:t>
      </w:r>
    </w:p>
    <w:tbl>
      <w:tblPr>
        <w:tblW w:w="11199" w:type="dxa"/>
        <w:tblInd w:w="-1310" w:type="dxa"/>
        <w:tblLayout w:type="fixed"/>
        <w:tblLook w:val="00A0"/>
      </w:tblPr>
      <w:tblGrid>
        <w:gridCol w:w="2269"/>
        <w:gridCol w:w="8930"/>
      </w:tblGrid>
      <w:tr w:rsidR="00E35FD8" w:rsidRPr="004334CF" w:rsidTr="00E11EA4">
        <w:tc>
          <w:tcPr>
            <w:tcW w:w="11199" w:type="dxa"/>
            <w:gridSpan w:val="2"/>
          </w:tcPr>
          <w:p w:rsidR="00E35FD8" w:rsidRPr="004334CF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Войдите на сайт </w:t>
            </w:r>
            <w:r w:rsidRPr="00346F4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inktest</w:t>
            </w:r>
            <w:r w:rsidRPr="00346F4D"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Pr="00346F4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bspu</w:t>
            </w:r>
            <w:r w:rsidRPr="00346F4D"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Pr="00346F4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ru</w:t>
            </w:r>
          </w:p>
        </w:tc>
      </w:tr>
      <w:tr w:rsidR="00E35FD8" w:rsidRPr="004334CF" w:rsidTr="00E11EA4">
        <w:tc>
          <w:tcPr>
            <w:tcW w:w="11199" w:type="dxa"/>
            <w:gridSpan w:val="2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3F1607" w:rsidRDefault="00E35FD8" w:rsidP="003F1607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F1607">
              <w:rPr>
                <w:rFonts w:ascii="Times New Roman" w:hAnsi="Times New Roman"/>
                <w:sz w:val="24"/>
                <w:szCs w:val="24"/>
              </w:rPr>
              <w:t>Выберите меню Аккаунт -&gt; Регистрация</w:t>
            </w: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68.4pt;margin-top:37.2pt;width:71.95pt;height:15pt;flip:x y;z-index:251656192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18.5pt;height:198pt;visibility:visible">
                  <v:imagedata r:id="rId5" o:title="" croptop="9143f" cropright="180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 поле группа выберите «Дистанционная олимпиада»</w:t>
            </w: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7" type="#_x0000_t32" style="position:absolute;margin-left:245.8pt;margin-top:78.8pt;width:71.95pt;height:15pt;flip:x y;z-index:251657216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6" type="#_x0000_t75" style="width:436.5pt;height:198pt;visibility:visible">
                  <v:imagedata r:id="rId6" o:title="" croptop="9143f" cropbottom="2877f" cropleft="137f" cropright="904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B6089" w:rsidRDefault="00E35FD8" w:rsidP="003F1607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 поле «Имя» введите свое ФИО, в поле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4B608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» - свой электронный адрес</w:t>
            </w: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8" type="#_x0000_t32" style="position:absolute;margin-left:180.4pt;margin-top:84.4pt;width:71.95pt;height:15pt;flip:x y;z-index:251658240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27" type="#_x0000_t75" style="width:436.5pt;height:191.25pt;visibility:visible">
                  <v:imagedata r:id="rId7" o:title="" croptop="9482f" cropbottom="3046f" cropright="1084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F1607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4.В поле «Логин» введите свое ФИО</w:t>
            </w: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9" type="#_x0000_t32" style="position:absolute;margin-left:177.25pt;margin-top:95.9pt;width:71.95pt;height:15pt;flip:x y;z-index:251659264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28" type="#_x0000_t75" style="width:424.5pt;height:186.75pt;visibility:visible">
                  <v:imagedata r:id="rId8" o:title="" croptop="9143f" cropbottom="3220f" cropright="1084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F1607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5.В поле «Пароль» придумайте и введите пароль для входа в систему</w:t>
            </w: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32" style="position:absolute;margin-left:177.25pt;margin-top:114.7pt;width:71.95pt;height:15pt;flip:x y;z-index:251660288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" o:spid="_x0000_i1029" type="#_x0000_t75" style="width:424.5pt;height:187.5pt;visibility:visible">
                  <v:imagedata r:id="rId9" o:title="" croptop="8974f" cropbottom="3220f" cropright="1084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6.В поле «Подтверждение пароля» еще раз введите пароль</w:t>
            </w: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1" type="#_x0000_t32" style="position:absolute;margin-left:177.25pt;margin-top:130.5pt;width:71.95pt;height:15pt;flip:x y;z-index:251661312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0" type="#_x0000_t75" style="width:424.5pt;height:187.5pt;visibility:visible">
                  <v:imagedata r:id="rId10" o:title="" croptop="9143f" cropbottom="3046f" cropright="1084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7.Нажмите кнопку «Регистрация»</w:t>
            </w: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2" type="#_x0000_t32" style="position:absolute;margin-left:294.2pt;margin-top:142.7pt;width:79.25pt;height:24.6pt;z-index:251662336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31" type="#_x0000_t75" style="width:6in;height:186.75pt;visibility:visible">
                  <v:imagedata r:id="rId11" o:title="" croptop="9312f" cropbottom="3046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Default="00E35FD8" w:rsidP="00346F4D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8E1924">
            <w:pPr>
              <w:pStyle w:val="ListParagraph"/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8.В поле «Логин» введите ФИО</w:t>
            </w:r>
          </w:p>
        </w:tc>
        <w:tc>
          <w:tcPr>
            <w:tcW w:w="8930" w:type="dxa"/>
          </w:tcPr>
          <w:p w:rsidR="00E35FD8" w:rsidRPr="004334CF" w:rsidRDefault="00E35FD8" w:rsidP="00346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3" type="#_x0000_t32" style="position:absolute;left:0;text-align:left;margin-left:185pt;margin-top:71.4pt;width:51.6pt;height:21.6pt;flip:x y;z-index:251663360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32" type="#_x0000_t75" style="width:417.75pt;height:159.75pt;visibility:visible">
                  <v:imagedata r:id="rId12" o:title="" croptop="9312f" cropbottom="15240f" cropright="360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pStyle w:val="ListParagraph"/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8E1924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 поле «Пароль» введите пароль</w:t>
            </w:r>
          </w:p>
        </w:tc>
        <w:tc>
          <w:tcPr>
            <w:tcW w:w="8930" w:type="dxa"/>
          </w:tcPr>
          <w:p w:rsidR="00E35FD8" w:rsidRPr="004334CF" w:rsidRDefault="00E35FD8" w:rsidP="008E19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4" type="#_x0000_t32" style="position:absolute;left:0;text-align:left;margin-left:179.6pt;margin-top:81.8pt;width:51.6pt;height:21.6pt;flip:x y;z-index:251664384;mso-position-horizontal-relative:text;mso-position-vertical-relative:text" o:connectortype="straight" strokecolor="red" strokeweight="1.5p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5" o:spid="_x0000_i1033" type="#_x0000_t75" style="width:6in;height:141pt;visibility:visible">
                  <v:imagedata r:id="rId13" o:title="" croptop="9143f" cropbottom="13887f"/>
                </v:shape>
              </w:pict>
            </w:r>
          </w:p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>. Нажмите кнопку «Вход»</w:t>
            </w: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5" type="#_x0000_t32" style="position:absolute;left:0;text-align:left;margin-left:340.95pt;margin-top:62.2pt;width:48.6pt;height:30.6pt;z-index:251665408;mso-position-horizontal-relative:text;mso-position-vertical-relative:text" o:connectortype="straight" strokecolor="red" strokeweight="1.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oundrect id="_x0000_s1036" style="position:absolute;left:0;text-align:left;margin-left:391.95pt;margin-top:94.05pt;width:15.05pt;height:12.35pt;z-index:251654144;mso-position-horizontal-relative:text;mso-position-vertical-relative:text" arcsize="10923f" filled="f" strokecolor="red" strokeweight="1.25pt"/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4" type="#_x0000_t75" style="width:6in;height:134.25pt;visibility:visible">
                  <v:imagedata r:id="rId14" o:title="" croptop="9143f" cropbottom="18122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51724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Проверьте правильность  ФИО в правом верхнем углу</w:t>
            </w: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37" style="position:absolute;left:0;text-align:left;margin-left:383.6pt;margin-top:1.85pt;width:51pt;height:9.35pt;z-index:251655168;mso-position-horizontal-relative:text;mso-position-vertical-relative:text" arcsize="10923f" filled="f" strokecolor="red" strokeweight="1.25pt"/>
              </w:pict>
            </w:r>
            <w:r>
              <w:rPr>
                <w:noProof/>
                <w:lang w:eastAsia="ru-RU"/>
              </w:rPr>
              <w:pict>
                <v:shape id="_x0000_s1038" type="#_x0000_t32" style="position:absolute;left:0;text-align:left;margin-left:381.8pt;margin-top:12.4pt;width:19.8pt;height:36pt;flip:y;z-index:251653120;mso-position-horizontal-relative:text;mso-position-vertical-relative:text" o:connectortype="straigh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5" type="#_x0000_t75" style="width:6in;height:113.25pt;visibility:visible">
                  <v:imagedata r:id="rId15" o:title="" croptop="9312f" cropbottom="20999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>. Нажмите на кнопку выпадающего списка «Тесты»</w:t>
            </w: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9" type="#_x0000_t32" style="position:absolute;left:0;text-align:left;margin-left:108.8pt;margin-top:20.25pt;width:10.5pt;height:29.9pt;flip:y;z-index:251642880;mso-position-horizontal-relative:text;mso-position-vertical-relative:text" o:connectortype="straigh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36" type="#_x0000_t75" alt="2.JPG" style="width:429pt;height:177.75pt;visibility:visible">
                  <v:imagedata r:id="rId16" o:title="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>. Из выпадающего списка «Тесты» выберите пункт «Тестирование»</w:t>
            </w: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0" type="#_x0000_t32" style="position:absolute;left:0;text-align:left;margin-left:72.05pt;margin-top:30pt;width:29.95pt;height:19.25pt;flip:y;z-index:251643904;mso-position-horizontal-relative:text;mso-position-vertical-relative:text" o:connectortype="straigh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37" type="#_x0000_t75" alt="2.JPG" style="width:427.5pt;height:175.5pt;visibility:visible">
                  <v:imagedata r:id="rId17" o:title="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>. Нажмите на кнопку выпадающего списка «Раздел»</w:t>
            </w: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41" type="#_x0000_t32" style="position:absolute;left:0;text-align:left;margin-left:241.5pt;margin-top:40.2pt;width:28.65pt;height:23.25pt;flip:x;z-index:251644928;mso-position-horizontal-relative:text;mso-position-vertical-relative:text" o:connectortype="straigh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8" type="#_x0000_t75" alt="2.JPG" style="width:426pt;height:165pt;visibility:visible">
                  <v:imagedata r:id="rId18" o:title="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Default="00E35FD8" w:rsidP="00A86FA0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. Из выпадающего списка поля «Раздел» выберите пункт </w:t>
            </w:r>
            <w:r w:rsidRPr="00A86FA0">
              <w:rPr>
                <w:rFonts w:ascii="Times New Roman" w:hAnsi="Times New Roman"/>
                <w:sz w:val="24"/>
                <w:szCs w:val="24"/>
              </w:rPr>
              <w:t>«Олимпиады/</w:t>
            </w:r>
          </w:p>
          <w:p w:rsidR="00E35FD8" w:rsidRPr="00A86FA0" w:rsidRDefault="00E35FD8" w:rsidP="00A86FA0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86FA0">
              <w:rPr>
                <w:rFonts w:ascii="Times New Roman" w:hAnsi="Times New Roman"/>
                <w:sz w:val="24"/>
                <w:szCs w:val="24"/>
              </w:rPr>
              <w:t>фестивали»</w:t>
            </w:r>
          </w:p>
        </w:tc>
        <w:tc>
          <w:tcPr>
            <w:tcW w:w="8930" w:type="dxa"/>
          </w:tcPr>
          <w:p w:rsidR="00E35FD8" w:rsidRPr="004334CF" w:rsidRDefault="00E35FD8" w:rsidP="00EA1528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2" type="#_x0000_t32" style="position:absolute;left:0;text-align:left;margin-left:166.05pt;margin-top:41.95pt;width:28.65pt;height:23.25pt;flip:x;z-index:251645952;mso-position-horizontal-relative:text;mso-position-vertical-relative:text" o:connectortype="straigh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39" type="#_x0000_t75" style="width:428.25pt;height:117.75pt;visibility:visible">
                  <v:imagedata r:id="rId19" o:title="" croptop="9180f" cropbottom="23223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>. Нажмите на кнопку выпадающего списка «Тест»</w:t>
            </w:r>
          </w:p>
        </w:tc>
        <w:tc>
          <w:tcPr>
            <w:tcW w:w="8930" w:type="dxa"/>
          </w:tcPr>
          <w:p w:rsidR="00E35FD8" w:rsidRPr="004334CF" w:rsidRDefault="00E35FD8" w:rsidP="00EA1528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3" type="#_x0000_t32" style="position:absolute;left:0;text-align:left;margin-left:165.75pt;margin-top:44.15pt;width:28.65pt;height:23.25pt;flip:x;z-index:251646976;mso-position-horizontal-relative:text;mso-position-vertical-relative:text" o:connectortype="straigh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1" o:spid="_x0000_i1040" type="#_x0000_t75" style="width:428.25pt;height:119.25pt;visibility:visible">
                  <v:imagedata r:id="rId20" o:title="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rPr>
          <w:trHeight w:val="3190"/>
        </w:trPr>
        <w:tc>
          <w:tcPr>
            <w:tcW w:w="2269" w:type="dxa"/>
          </w:tcPr>
          <w:p w:rsidR="00E35FD8" w:rsidRDefault="00E35FD8" w:rsidP="00EA1528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>. Из выпадающ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 списка поля «Тест» выберите «Дистанционная олимпиада по истории и культуре Башкортостана». </w:t>
            </w:r>
          </w:p>
          <w:p w:rsidR="00E35FD8" w:rsidRPr="004334CF" w:rsidRDefault="00E35FD8" w:rsidP="00EA1528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A15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930" w:type="dxa"/>
          </w:tcPr>
          <w:p w:rsidR="00E35FD8" w:rsidRPr="004334CF" w:rsidRDefault="00E35FD8" w:rsidP="00EA1528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4" type="#_x0000_t32" style="position:absolute;left:0;text-align:left;margin-left:234pt;margin-top:68.9pt;width:28.65pt;height:23.25pt;flip:x;z-index:251666432;mso-position-horizontal-relative:text;mso-position-vertical-relative:text" o:connectortype="straigh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8" o:spid="_x0000_i1041" type="#_x0000_t75" style="width:6in;height:135.75pt;visibility:visible">
                  <v:imagedata r:id="rId21" o:title="" croptop="9312f" cropbottom="15240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51724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334C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. Ознакомьтесь с инструкцией </w:t>
            </w: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45" style="position:absolute;left:0;text-align:left;margin-left:84.8pt;margin-top:84pt;width:339pt;height:63pt;z-index:251667456;mso-position-horizontal-relative:text;mso-position-vertical-relative:text" filled="f"/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2" type="#_x0000_t75" style="width:6in;height:192pt;visibility:visible">
                  <v:imagedata r:id="rId22" o:title="" croptop="9312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51724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. Нажмите кнопку «Выбрать» для начала тестирования. </w:t>
            </w:r>
          </w:p>
        </w:tc>
        <w:tc>
          <w:tcPr>
            <w:tcW w:w="8930" w:type="dxa"/>
          </w:tcPr>
          <w:p w:rsidR="00E35FD8" w:rsidRPr="004334CF" w:rsidRDefault="00E35FD8" w:rsidP="00EA1528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6" type="#_x0000_t32" style="position:absolute;left:0;text-align:left;margin-left:359.75pt;margin-top:134.55pt;width:24.45pt;height:25.85pt;z-index:2516480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047" style="position:absolute;left:0;text-align:left;margin-left:380.05pt;margin-top:160.4pt;width:22.45pt;height:10.85pt;z-index:251651072;mso-position-horizontal-relative:text;mso-position-vertical-relative:text" filled="f" strokecolor="red" strokeweight="1.25pt"/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4" o:spid="_x0000_i1043" type="#_x0000_t75" style="width:6in;height:192pt;visibility:visible">
                  <v:imagedata r:id="rId23" o:title="" croptop="9312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. Вы можете приступить к тестированию. Выбор ответа осуществляется нажатием кнопкой мыши на правильный на ваш взгляд вариант ответа. </w:t>
            </w:r>
          </w:p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8" type="#_x0000_t32" style="position:absolute;left:0;text-align:left;margin-left:76.35pt;margin-top:72.8pt;width:34.65pt;height:25.15pt;flip:x y;z-index:2516490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049" style="position:absolute;left:0;text-align:left;margin-left:8.2pt;margin-top:66.5pt;width:62.8pt;height:10.8pt;z-index:251668480;mso-position-horizontal-relative:text;mso-position-vertical-relative:text" filled="f" strokecolor="red" strokeweight="1.5pt"/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7" o:spid="_x0000_i1044" type="#_x0000_t75" style="width:6in;height:192pt;visibility:visible">
                  <v:imagedata r:id="rId24" o:title="" croptop="9143f" cropbottom="1861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>. Переход на следующий вопрос осуществляется нажатием на кнопку «Ответить» или клавишей «</w:t>
            </w:r>
            <w:r w:rsidRPr="004334CF">
              <w:rPr>
                <w:rFonts w:ascii="Times New Roman" w:hAnsi="Times New Roman"/>
                <w:sz w:val="24"/>
                <w:szCs w:val="24"/>
                <w:lang w:val="en-US"/>
              </w:rPr>
              <w:t>Enter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» на клавиатуре. </w:t>
            </w:r>
          </w:p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50" style="position:absolute;left:0;text-align:left;margin-left:404.6pt;margin-top:100.3pt;width:27pt;height:10.8pt;z-index:251670528;mso-position-horizontal-relative:text;mso-position-vertical-relative:text" filled="f" strokecolor="red" strokeweight="1.5pt"/>
              </w:pict>
            </w:r>
            <w:r>
              <w:rPr>
                <w:noProof/>
                <w:lang w:eastAsia="ru-RU"/>
              </w:rPr>
              <w:pict>
                <v:shape id="_x0000_s1051" type="#_x0000_t32" style="position:absolute;left:0;text-align:left;margin-left:354.6pt;margin-top:70.3pt;width:53pt;height:26.4pt;z-index:251669504;mso-position-horizontal-relative:text;mso-position-vertical-relative:text" o:connectortype="straight">
                  <v:stroke endarrow="block"/>
                </v:shape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5" type="#_x0000_t75" style="width:6in;height:192pt;visibility:visible">
                  <v:imagedata r:id="rId24" o:title="" croptop="9143f" cropbottom="1861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. Общее количество вопросов в предложенном вам тесте – 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, тест ограничен по времени на </w:t>
            </w:r>
            <w:r>
              <w:rPr>
                <w:rFonts w:ascii="Times New Roman" w:hAnsi="Times New Roman"/>
                <w:sz w:val="24"/>
                <w:szCs w:val="24"/>
              </w:rPr>
              <w:t>40 минут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334CF">
              <w:rPr>
                <w:rFonts w:ascii="Times New Roman" w:hAnsi="Times New Roman"/>
                <w:sz w:val="24"/>
                <w:szCs w:val="24"/>
              </w:rPr>
              <w:t>Номер текущего вопроса можно посмотреть в статистике.</w:t>
            </w: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52" type="#_x0000_t32" style="position:absolute;left:0;text-align:left;margin-left:4pt;margin-top:96.9pt;width:19.5pt;height:22.2pt;z-index:2516500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053" style="position:absolute;left:0;text-align:left;margin-left:8.2pt;margin-top:119.1pt;width:137.8pt;height:34.7pt;z-index:251652096;mso-position-horizontal-relative:text;mso-position-vertical-relative:text" filled="f" strokecolor="red" strokeweight="1.25pt"/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6" type="#_x0000_t75" style="width:6in;height:192pt;visibility:visible">
                  <v:imagedata r:id="rId24" o:title="" croptop="9143f" cropbottom="1861f"/>
                </v:shape>
              </w:pict>
            </w: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4334CF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35FD8" w:rsidRPr="004334CF" w:rsidTr="00E11EA4">
        <w:tc>
          <w:tcPr>
            <w:tcW w:w="2269" w:type="dxa"/>
          </w:tcPr>
          <w:p w:rsidR="00E35FD8" w:rsidRPr="004334CF" w:rsidRDefault="00E35FD8" w:rsidP="00E9654B">
            <w:pPr>
              <w:spacing w:after="0" w:line="240" w:lineRule="auto"/>
              <w:ind w:left="34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4334CF">
              <w:rPr>
                <w:rFonts w:ascii="Times New Roman" w:hAnsi="Times New Roman"/>
                <w:sz w:val="24"/>
                <w:szCs w:val="24"/>
              </w:rPr>
              <w:t>. После ответа на все вопросы вы увидите результат прохождения тестирования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5FD8" w:rsidRPr="00E9654B" w:rsidRDefault="00E35FD8" w:rsidP="00E9654B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данном случае 13 баллов из 50 возможных. </w:t>
            </w:r>
          </w:p>
        </w:tc>
        <w:tc>
          <w:tcPr>
            <w:tcW w:w="8930" w:type="dxa"/>
          </w:tcPr>
          <w:p w:rsidR="00E35FD8" w:rsidRPr="004334CF" w:rsidRDefault="00E35FD8" w:rsidP="004334C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54" type="#_x0000_t32" style="position:absolute;left:0;text-align:left;margin-left:212.8pt;margin-top:88.7pt;width:19.5pt;height:22.2pt;z-index:2516725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ect id="_x0000_s1055" style="position:absolute;left:0;text-align:left;margin-left:235.4pt;margin-top:104.3pt;width:21.6pt;height:13.2pt;z-index:251671552;mso-position-horizontal-relative:text;mso-position-vertical-relative:text" filled="f" strokecolor="red" strokeweight="1.5pt"/>
              </w:pict>
            </w:r>
            <w:r w:rsidRPr="007B1E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0" o:spid="_x0000_i1047" type="#_x0000_t75" style="width:6in;height:192pt;visibility:visible">
                  <v:imagedata r:id="rId25" o:title="" croptop="9312f"/>
                </v:shape>
              </w:pict>
            </w:r>
          </w:p>
        </w:tc>
      </w:tr>
    </w:tbl>
    <w:p w:rsidR="00E35FD8" w:rsidRPr="00525302" w:rsidRDefault="00E35FD8">
      <w:pPr>
        <w:rPr>
          <w:rFonts w:ascii="Times New Roman" w:hAnsi="Times New Roman"/>
          <w:sz w:val="24"/>
          <w:szCs w:val="24"/>
        </w:rPr>
      </w:pPr>
    </w:p>
    <w:sectPr w:rsidR="00E35FD8" w:rsidRPr="00525302" w:rsidSect="00525302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56C8C"/>
    <w:multiLevelType w:val="hybridMultilevel"/>
    <w:tmpl w:val="41C6D0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17026E"/>
    <w:multiLevelType w:val="hybridMultilevel"/>
    <w:tmpl w:val="1486B054"/>
    <w:lvl w:ilvl="0" w:tplc="4B0A48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0300C33"/>
    <w:multiLevelType w:val="hybridMultilevel"/>
    <w:tmpl w:val="6B864ECE"/>
    <w:lvl w:ilvl="0" w:tplc="8D4044CA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3">
    <w:nsid w:val="5FA91259"/>
    <w:multiLevelType w:val="hybridMultilevel"/>
    <w:tmpl w:val="4D5AED7E"/>
    <w:lvl w:ilvl="0" w:tplc="7FEAD7BE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07FA"/>
    <w:rsid w:val="0008232F"/>
    <w:rsid w:val="000979F1"/>
    <w:rsid w:val="000E420F"/>
    <w:rsid w:val="00147A7F"/>
    <w:rsid w:val="00176910"/>
    <w:rsid w:val="001A6AC9"/>
    <w:rsid w:val="001B00F5"/>
    <w:rsid w:val="002121DD"/>
    <w:rsid w:val="00227C3A"/>
    <w:rsid w:val="00346F4D"/>
    <w:rsid w:val="00354200"/>
    <w:rsid w:val="003621D5"/>
    <w:rsid w:val="00382CE4"/>
    <w:rsid w:val="0038488B"/>
    <w:rsid w:val="003C7394"/>
    <w:rsid w:val="003C7463"/>
    <w:rsid w:val="003F1607"/>
    <w:rsid w:val="004334CF"/>
    <w:rsid w:val="004504D2"/>
    <w:rsid w:val="00451724"/>
    <w:rsid w:val="0046210D"/>
    <w:rsid w:val="00465619"/>
    <w:rsid w:val="004A15E0"/>
    <w:rsid w:val="004B3C47"/>
    <w:rsid w:val="004B5447"/>
    <w:rsid w:val="004B6089"/>
    <w:rsid w:val="00525302"/>
    <w:rsid w:val="0056771A"/>
    <w:rsid w:val="005718B3"/>
    <w:rsid w:val="005756EB"/>
    <w:rsid w:val="005812DB"/>
    <w:rsid w:val="0059786E"/>
    <w:rsid w:val="005D661C"/>
    <w:rsid w:val="0064713F"/>
    <w:rsid w:val="006F00DF"/>
    <w:rsid w:val="00746BAF"/>
    <w:rsid w:val="007B1E98"/>
    <w:rsid w:val="007B29AB"/>
    <w:rsid w:val="0081372E"/>
    <w:rsid w:val="008E1924"/>
    <w:rsid w:val="008E6A9C"/>
    <w:rsid w:val="00902FE0"/>
    <w:rsid w:val="009541B3"/>
    <w:rsid w:val="009546FB"/>
    <w:rsid w:val="009A3470"/>
    <w:rsid w:val="009F026D"/>
    <w:rsid w:val="009F27AE"/>
    <w:rsid w:val="00A11D42"/>
    <w:rsid w:val="00A2710B"/>
    <w:rsid w:val="00A86FA0"/>
    <w:rsid w:val="00AC78E0"/>
    <w:rsid w:val="00B472B0"/>
    <w:rsid w:val="00B65738"/>
    <w:rsid w:val="00B8376D"/>
    <w:rsid w:val="00BA07FA"/>
    <w:rsid w:val="00BB39C2"/>
    <w:rsid w:val="00BD4CFD"/>
    <w:rsid w:val="00BF73EB"/>
    <w:rsid w:val="00C130F4"/>
    <w:rsid w:val="00C76B15"/>
    <w:rsid w:val="00CE4EB8"/>
    <w:rsid w:val="00D139C9"/>
    <w:rsid w:val="00D44F45"/>
    <w:rsid w:val="00DB509E"/>
    <w:rsid w:val="00E07B95"/>
    <w:rsid w:val="00E11EA4"/>
    <w:rsid w:val="00E35FD8"/>
    <w:rsid w:val="00E361B3"/>
    <w:rsid w:val="00E602EF"/>
    <w:rsid w:val="00E9654B"/>
    <w:rsid w:val="00EA1528"/>
    <w:rsid w:val="00EA63F4"/>
    <w:rsid w:val="00EE11C0"/>
    <w:rsid w:val="00F027A1"/>
    <w:rsid w:val="00F06A47"/>
    <w:rsid w:val="00F07065"/>
    <w:rsid w:val="00F20FFF"/>
    <w:rsid w:val="00F66A8E"/>
    <w:rsid w:val="00FD1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13F"/>
    <w:pPr>
      <w:spacing w:after="200" w:line="276" w:lineRule="auto"/>
      <w:jc w:val="center"/>
    </w:pPr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A07F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A07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A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0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261</Words>
  <Characters>1489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прохождению тестирования</dc:title>
  <dc:subject/>
  <dc:creator>Speed_XP</dc:creator>
  <cp:keywords/>
  <dc:description/>
  <cp:lastModifiedBy>user</cp:lastModifiedBy>
  <cp:revision>2</cp:revision>
  <cp:lastPrinted>2013-06-13T09:10:00Z</cp:lastPrinted>
  <dcterms:created xsi:type="dcterms:W3CDTF">2013-11-24T13:24:00Z</dcterms:created>
  <dcterms:modified xsi:type="dcterms:W3CDTF">2013-11-24T13:24:00Z</dcterms:modified>
</cp:coreProperties>
</file>