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3DE" w:rsidRPr="002F6D07" w:rsidRDefault="001453DE" w:rsidP="002F6D07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pt;margin-top:0;width:159.3pt;height:162pt;z-index:251657728">
            <v:imagedata r:id="rId5" r:href="rId6" cropleft="17201f"/>
            <w10:wrap type="square"/>
          </v:shape>
        </w:pict>
      </w:r>
      <w:r w:rsidRPr="002F6D07">
        <w:rPr>
          <w:rFonts w:ascii="Times New Roman" w:hAnsi="Times New Roman"/>
          <w:sz w:val="28"/>
          <w:szCs w:val="28"/>
        </w:rPr>
        <w:t>Давлетбаева Элина Салаватовна,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6D07">
        <w:rPr>
          <w:rFonts w:ascii="Times New Roman" w:hAnsi="Times New Roman"/>
          <w:sz w:val="28"/>
          <w:szCs w:val="28"/>
        </w:rPr>
        <w:t>2 курс ФГБОУ ВПО Колледж им. М. А</w:t>
      </w:r>
      <w:r w:rsidRPr="002F6D07">
        <w:rPr>
          <w:rFonts w:ascii="Times New Roman" w:hAnsi="Times New Roman"/>
          <w:sz w:val="28"/>
          <w:szCs w:val="28"/>
        </w:rPr>
        <w:t>к</w:t>
      </w:r>
      <w:r w:rsidRPr="002F6D07">
        <w:rPr>
          <w:rFonts w:ascii="Times New Roman" w:hAnsi="Times New Roman"/>
          <w:sz w:val="28"/>
          <w:szCs w:val="28"/>
        </w:rPr>
        <w:t>муллы, г. Уфа</w:t>
      </w:r>
    </w:p>
    <w:p w:rsidR="001453DE" w:rsidRDefault="001453DE" w:rsidP="002F6D07">
      <w:pPr>
        <w:ind w:left="4140"/>
        <w:jc w:val="both"/>
        <w:rPr>
          <w:i/>
          <w:sz w:val="28"/>
          <w:szCs w:val="28"/>
        </w:rPr>
      </w:pPr>
    </w:p>
    <w:p w:rsidR="001453DE" w:rsidRDefault="001453DE" w:rsidP="002F6D07">
      <w:pPr>
        <w:ind w:left="4140"/>
        <w:jc w:val="both"/>
        <w:rPr>
          <w:i/>
          <w:sz w:val="28"/>
          <w:szCs w:val="28"/>
        </w:rPr>
      </w:pPr>
    </w:p>
    <w:p w:rsidR="001453DE" w:rsidRDefault="001453DE" w:rsidP="002F6D07">
      <w:pPr>
        <w:ind w:left="4140"/>
        <w:jc w:val="both"/>
        <w:rPr>
          <w:i/>
          <w:sz w:val="28"/>
          <w:szCs w:val="28"/>
        </w:rPr>
      </w:pPr>
    </w:p>
    <w:p w:rsidR="001453DE" w:rsidRDefault="001453DE" w:rsidP="002F6D07">
      <w:pPr>
        <w:ind w:left="4140"/>
        <w:jc w:val="both"/>
        <w:rPr>
          <w:i/>
          <w:sz w:val="28"/>
          <w:szCs w:val="28"/>
        </w:rPr>
      </w:pPr>
    </w:p>
    <w:p w:rsidR="001453DE" w:rsidRPr="00B10C0C" w:rsidRDefault="001453DE" w:rsidP="002F6D07">
      <w:pPr>
        <w:ind w:left="4140"/>
        <w:jc w:val="both"/>
        <w:rPr>
          <w:i/>
          <w:sz w:val="28"/>
          <w:szCs w:val="28"/>
        </w:rPr>
      </w:pPr>
    </w:p>
    <w:p w:rsidR="001453DE" w:rsidRPr="000D6BAF" w:rsidRDefault="001453DE" w:rsidP="008C74C0">
      <w:pPr>
        <w:pStyle w:val="ListParagraph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BAF">
        <w:rPr>
          <w:rFonts w:ascii="Times New Roman" w:hAnsi="Times New Roman"/>
          <w:b/>
          <w:bCs/>
          <w:sz w:val="28"/>
          <w:szCs w:val="28"/>
        </w:rPr>
        <w:t>Отметьте те утверждения, с которыми вы согласны или не сог</w:t>
      </w:r>
      <w:r>
        <w:rPr>
          <w:rFonts w:ascii="Times New Roman" w:hAnsi="Times New Roman"/>
          <w:b/>
          <w:bCs/>
          <w:sz w:val="28"/>
          <w:szCs w:val="28"/>
        </w:rPr>
        <w:t>ласны, поставив с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z w:val="28"/>
          <w:szCs w:val="28"/>
        </w:rPr>
        <w:t xml:space="preserve">ответственно </w:t>
      </w:r>
      <w:r w:rsidRPr="000D6BAF">
        <w:rPr>
          <w:rFonts w:ascii="Times New Roman" w:hAnsi="Times New Roman"/>
          <w:b/>
          <w:bCs/>
          <w:sz w:val="28"/>
          <w:szCs w:val="28"/>
        </w:rPr>
        <w:t>знак + и -.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</w:tblGrid>
      <w:tr w:rsidR="001453DE" w:rsidRPr="001208DA" w:rsidTr="00537E1A"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08DA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08DA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08DA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08DA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08DA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08DA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08DA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08DA"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08DA"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08DA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1453DE" w:rsidRPr="001208DA" w:rsidTr="00537E1A"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08DA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08DA">
              <w:rPr>
                <w:rFonts w:ascii="Times New Roman" w:hAnsi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08DA">
              <w:rPr>
                <w:rFonts w:ascii="Times New Roman" w:hAnsi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08DA">
              <w:rPr>
                <w:rFonts w:ascii="Times New Roman" w:hAnsi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03" w:type="dxa"/>
            <w:vAlign w:val="center"/>
          </w:tcPr>
          <w:p w:rsidR="001453DE" w:rsidRPr="001208DA" w:rsidRDefault="001453DE" w:rsidP="001208DA">
            <w:pPr>
              <w:pStyle w:val="ListParagraph"/>
              <w:spacing w:line="360" w:lineRule="auto"/>
              <w:ind w:left="0" w:firstLine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+</w:t>
            </w:r>
          </w:p>
        </w:tc>
      </w:tr>
    </w:tbl>
    <w:p w:rsidR="001453DE" w:rsidRPr="008463A2" w:rsidRDefault="001453DE" w:rsidP="00A03E2C">
      <w:pPr>
        <w:pStyle w:val="ListParagraph"/>
        <w:numPr>
          <w:ilvl w:val="0"/>
          <w:numId w:val="3"/>
        </w:numPr>
        <w:tabs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463A2">
        <w:rPr>
          <w:rFonts w:ascii="Times New Roman" w:hAnsi="Times New Roman"/>
          <w:sz w:val="28"/>
          <w:szCs w:val="28"/>
        </w:rPr>
        <w:t>Уфимская директория возглавлялась правым эсером В.М. Зензиновым.</w:t>
      </w:r>
    </w:p>
    <w:p w:rsidR="001453DE" w:rsidRPr="008463A2" w:rsidRDefault="001453DE" w:rsidP="00A03E2C">
      <w:pPr>
        <w:pStyle w:val="ListParagraph"/>
        <w:numPr>
          <w:ilvl w:val="0"/>
          <w:numId w:val="3"/>
        </w:numPr>
        <w:tabs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463A2">
        <w:rPr>
          <w:rFonts w:ascii="Times New Roman" w:hAnsi="Times New Roman"/>
          <w:sz w:val="28"/>
          <w:szCs w:val="28"/>
        </w:rPr>
        <w:t>Уфа была освобождена от колчаковских войск 9 июня 1918 г.</w:t>
      </w:r>
    </w:p>
    <w:p w:rsidR="001453DE" w:rsidRPr="008463A2" w:rsidRDefault="001453DE" w:rsidP="00A03E2C">
      <w:pPr>
        <w:pStyle w:val="ListParagraph"/>
        <w:numPr>
          <w:ilvl w:val="0"/>
          <w:numId w:val="3"/>
        </w:numPr>
        <w:tabs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463A2">
        <w:rPr>
          <w:rFonts w:ascii="Times New Roman" w:hAnsi="Times New Roman"/>
          <w:sz w:val="28"/>
          <w:szCs w:val="28"/>
        </w:rPr>
        <w:t>Основные события, развернувшиеся осенью 1774 г. на территории Ба</w:t>
      </w:r>
      <w:r w:rsidRPr="008463A2">
        <w:rPr>
          <w:rFonts w:ascii="Times New Roman" w:hAnsi="Times New Roman"/>
          <w:sz w:val="28"/>
          <w:szCs w:val="28"/>
        </w:rPr>
        <w:t>ш</w:t>
      </w:r>
      <w:r w:rsidRPr="008463A2">
        <w:rPr>
          <w:rFonts w:ascii="Times New Roman" w:hAnsi="Times New Roman"/>
          <w:sz w:val="28"/>
          <w:szCs w:val="28"/>
        </w:rPr>
        <w:t>кортостана, связаны с именем Салавата Юлаева. Он фактически стал руков</w:t>
      </w:r>
      <w:r w:rsidRPr="008463A2">
        <w:rPr>
          <w:rFonts w:ascii="Times New Roman" w:hAnsi="Times New Roman"/>
          <w:sz w:val="28"/>
          <w:szCs w:val="28"/>
        </w:rPr>
        <w:t>о</w:t>
      </w:r>
      <w:r w:rsidRPr="008463A2">
        <w:rPr>
          <w:rFonts w:ascii="Times New Roman" w:hAnsi="Times New Roman"/>
          <w:sz w:val="28"/>
          <w:szCs w:val="28"/>
        </w:rPr>
        <w:t>дителем восстания башкир.</w:t>
      </w:r>
    </w:p>
    <w:p w:rsidR="001453DE" w:rsidRPr="008463A2" w:rsidRDefault="001453DE" w:rsidP="00A03E2C">
      <w:pPr>
        <w:pStyle w:val="ListParagraph"/>
        <w:numPr>
          <w:ilvl w:val="0"/>
          <w:numId w:val="3"/>
        </w:numPr>
        <w:tabs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463A2">
        <w:rPr>
          <w:rFonts w:ascii="Times New Roman" w:hAnsi="Times New Roman"/>
          <w:sz w:val="28"/>
          <w:szCs w:val="28"/>
        </w:rPr>
        <w:t>Т.П. Нечаева является автором памятника Салавату Юлаеву в Палд</w:t>
      </w:r>
      <w:r w:rsidRPr="008463A2">
        <w:rPr>
          <w:rFonts w:ascii="Times New Roman" w:hAnsi="Times New Roman"/>
          <w:sz w:val="28"/>
          <w:szCs w:val="28"/>
        </w:rPr>
        <w:t>и</w:t>
      </w:r>
      <w:r w:rsidRPr="008463A2">
        <w:rPr>
          <w:rFonts w:ascii="Times New Roman" w:hAnsi="Times New Roman"/>
          <w:sz w:val="28"/>
          <w:szCs w:val="28"/>
        </w:rPr>
        <w:t>ски (Эстония).</w:t>
      </w:r>
    </w:p>
    <w:p w:rsidR="001453DE" w:rsidRPr="008463A2" w:rsidRDefault="001453DE" w:rsidP="00A03E2C">
      <w:pPr>
        <w:pStyle w:val="ListParagraph"/>
        <w:numPr>
          <w:ilvl w:val="0"/>
          <w:numId w:val="3"/>
        </w:numPr>
        <w:tabs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463A2">
        <w:rPr>
          <w:rFonts w:ascii="Times New Roman" w:hAnsi="Times New Roman"/>
          <w:sz w:val="28"/>
          <w:szCs w:val="28"/>
        </w:rPr>
        <w:t>20 марта 1919 г. в Москве было подписано «Соглашение центральной С</w:t>
      </w:r>
      <w:r w:rsidRPr="008463A2">
        <w:rPr>
          <w:rFonts w:ascii="Times New Roman" w:hAnsi="Times New Roman"/>
          <w:sz w:val="28"/>
          <w:szCs w:val="28"/>
        </w:rPr>
        <w:t>о</w:t>
      </w:r>
      <w:r w:rsidRPr="008463A2">
        <w:rPr>
          <w:rFonts w:ascii="Times New Roman" w:hAnsi="Times New Roman"/>
          <w:sz w:val="28"/>
          <w:szCs w:val="28"/>
        </w:rPr>
        <w:t>ветской власти с Башкирским правительством о Советской автономной Ба</w:t>
      </w:r>
      <w:r w:rsidRPr="008463A2">
        <w:rPr>
          <w:rFonts w:ascii="Times New Roman" w:hAnsi="Times New Roman"/>
          <w:sz w:val="28"/>
          <w:szCs w:val="28"/>
        </w:rPr>
        <w:t>ш</w:t>
      </w:r>
      <w:r w:rsidRPr="008463A2">
        <w:rPr>
          <w:rFonts w:ascii="Times New Roman" w:hAnsi="Times New Roman"/>
          <w:sz w:val="28"/>
          <w:szCs w:val="28"/>
        </w:rPr>
        <w:t>кирии».</w:t>
      </w:r>
    </w:p>
    <w:p w:rsidR="001453DE" w:rsidRPr="008463A2" w:rsidRDefault="001453DE" w:rsidP="00A03E2C">
      <w:pPr>
        <w:pStyle w:val="ListParagraph"/>
        <w:numPr>
          <w:ilvl w:val="0"/>
          <w:numId w:val="3"/>
        </w:numPr>
        <w:tabs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463A2">
        <w:rPr>
          <w:rFonts w:ascii="Times New Roman" w:hAnsi="Times New Roman"/>
          <w:sz w:val="28"/>
          <w:szCs w:val="28"/>
        </w:rPr>
        <w:t>С самого начала образования Башкирской автономной республики стол</w:t>
      </w:r>
      <w:r w:rsidRPr="008463A2">
        <w:rPr>
          <w:rFonts w:ascii="Times New Roman" w:hAnsi="Times New Roman"/>
          <w:sz w:val="28"/>
          <w:szCs w:val="28"/>
        </w:rPr>
        <w:t>и</w:t>
      </w:r>
      <w:r w:rsidRPr="008463A2">
        <w:rPr>
          <w:rFonts w:ascii="Times New Roman" w:hAnsi="Times New Roman"/>
          <w:sz w:val="28"/>
          <w:szCs w:val="28"/>
        </w:rPr>
        <w:t>цей её была Уфа.</w:t>
      </w:r>
    </w:p>
    <w:p w:rsidR="001453DE" w:rsidRPr="008463A2" w:rsidRDefault="001453DE" w:rsidP="00A03E2C">
      <w:pPr>
        <w:pStyle w:val="ListParagraph"/>
        <w:numPr>
          <w:ilvl w:val="0"/>
          <w:numId w:val="3"/>
        </w:numPr>
        <w:tabs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463A2">
        <w:rPr>
          <w:rFonts w:ascii="Times New Roman" w:hAnsi="Times New Roman"/>
          <w:sz w:val="28"/>
          <w:szCs w:val="28"/>
        </w:rPr>
        <w:t>Крупное заводское строительство в Башкирии начинается в XIX в.</w:t>
      </w:r>
    </w:p>
    <w:p w:rsidR="001453DE" w:rsidRPr="008463A2" w:rsidRDefault="001453DE" w:rsidP="00A03E2C">
      <w:pPr>
        <w:pStyle w:val="ListParagraph"/>
        <w:numPr>
          <w:ilvl w:val="0"/>
          <w:numId w:val="3"/>
        </w:numPr>
        <w:tabs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463A2">
        <w:rPr>
          <w:rFonts w:ascii="Times New Roman" w:hAnsi="Times New Roman"/>
          <w:sz w:val="28"/>
          <w:szCs w:val="28"/>
        </w:rPr>
        <w:t>По инициативе уральского промышленника, башкира Исмаила Тасим</w:t>
      </w:r>
      <w:r w:rsidRPr="008463A2">
        <w:rPr>
          <w:rFonts w:ascii="Times New Roman" w:hAnsi="Times New Roman"/>
          <w:sz w:val="28"/>
          <w:szCs w:val="28"/>
        </w:rPr>
        <w:t>о</w:t>
      </w:r>
      <w:r w:rsidRPr="008463A2">
        <w:rPr>
          <w:rFonts w:ascii="Times New Roman" w:hAnsi="Times New Roman"/>
          <w:sz w:val="28"/>
          <w:szCs w:val="28"/>
        </w:rPr>
        <w:t>ва, в 70-х годах XVIII в. в Петербурге было открыто Горное училище, ста</w:t>
      </w:r>
      <w:r w:rsidRPr="008463A2">
        <w:rPr>
          <w:rFonts w:ascii="Times New Roman" w:hAnsi="Times New Roman"/>
          <w:sz w:val="28"/>
          <w:szCs w:val="28"/>
        </w:rPr>
        <w:t>в</w:t>
      </w:r>
      <w:r w:rsidRPr="008463A2">
        <w:rPr>
          <w:rFonts w:ascii="Times New Roman" w:hAnsi="Times New Roman"/>
          <w:sz w:val="28"/>
          <w:szCs w:val="28"/>
        </w:rPr>
        <w:t xml:space="preserve">шее впоследствии Горным институтом. </w:t>
      </w:r>
    </w:p>
    <w:p w:rsidR="001453DE" w:rsidRPr="008463A2" w:rsidRDefault="001453DE" w:rsidP="00A03E2C">
      <w:pPr>
        <w:pStyle w:val="ListParagraph"/>
        <w:numPr>
          <w:ilvl w:val="0"/>
          <w:numId w:val="3"/>
        </w:numPr>
        <w:tabs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463A2">
        <w:rPr>
          <w:rFonts w:ascii="Times New Roman" w:hAnsi="Times New Roman"/>
          <w:sz w:val="28"/>
          <w:szCs w:val="28"/>
        </w:rPr>
        <w:t>Духовное управление мусульман было создано при Александре II.</w:t>
      </w:r>
    </w:p>
    <w:p w:rsidR="001453DE" w:rsidRPr="008463A2" w:rsidRDefault="001453DE" w:rsidP="00A03E2C">
      <w:pPr>
        <w:pStyle w:val="ListParagraph"/>
        <w:numPr>
          <w:ilvl w:val="0"/>
          <w:numId w:val="3"/>
        </w:numPr>
        <w:tabs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463A2">
        <w:rPr>
          <w:rFonts w:ascii="Times New Roman" w:hAnsi="Times New Roman"/>
          <w:sz w:val="28"/>
          <w:szCs w:val="28"/>
        </w:rPr>
        <w:t xml:space="preserve">Древние башкиры были язычниками. </w:t>
      </w:r>
    </w:p>
    <w:p w:rsidR="001453DE" w:rsidRPr="004C731A" w:rsidRDefault="001453DE" w:rsidP="00836E46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6BAF">
        <w:rPr>
          <w:rFonts w:ascii="Times New Roman" w:hAnsi="Times New Roman"/>
          <w:b/>
          <w:bCs/>
          <w:sz w:val="28"/>
          <w:szCs w:val="28"/>
        </w:rPr>
        <w:t>К какому году относится установление границ и административного устройства БАССР, обозначенных на предложенной Вам картосх</w:t>
      </w:r>
      <w:r w:rsidRPr="000D6BAF">
        <w:rPr>
          <w:rFonts w:ascii="Times New Roman" w:hAnsi="Times New Roman"/>
          <w:b/>
          <w:bCs/>
          <w:sz w:val="28"/>
          <w:szCs w:val="28"/>
        </w:rPr>
        <w:t>е</w:t>
      </w:r>
      <w:r w:rsidRPr="000D6BAF">
        <w:rPr>
          <w:rFonts w:ascii="Times New Roman" w:hAnsi="Times New Roman"/>
          <w:b/>
          <w:bCs/>
          <w:sz w:val="28"/>
          <w:szCs w:val="28"/>
        </w:rPr>
        <w:t xml:space="preserve">ме? </w:t>
      </w:r>
      <w:r>
        <w:rPr>
          <w:rFonts w:ascii="Times New Roman" w:hAnsi="Times New Roman"/>
          <w:b/>
          <w:bCs/>
          <w:sz w:val="28"/>
          <w:szCs w:val="28"/>
        </w:rPr>
        <w:t xml:space="preserve">В каком году в БАССР перешли от административного деления на кантоны к районной системе? </w:t>
      </w:r>
    </w:p>
    <w:p w:rsidR="001453DE" w:rsidRPr="004C731A" w:rsidRDefault="001453DE" w:rsidP="00A03E2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263C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5" type="#_x0000_t75" style="width:225pt;height:258.75pt;visibility:visible">
            <v:imagedata r:id="rId7" o:title=""/>
          </v:shape>
        </w:pict>
      </w:r>
    </w:p>
    <w:p w:rsidR="001453DE" w:rsidRDefault="001453DE" w:rsidP="007D7239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453DE" w:rsidRPr="007364A3" w:rsidRDefault="001453DE" w:rsidP="00A23227">
      <w:pPr>
        <w:spacing w:after="0" w:line="360" w:lineRule="auto"/>
        <w:ind w:firstLine="709"/>
        <w:jc w:val="both"/>
        <w:rPr>
          <w:rFonts w:ascii="Arial" w:hAnsi="Arial" w:cs="Arial"/>
          <w:color w:val="222222"/>
          <w:sz w:val="28"/>
          <w:szCs w:val="28"/>
        </w:rPr>
      </w:pPr>
      <w:r w:rsidRPr="000D6BAF">
        <w:rPr>
          <w:rFonts w:ascii="Times New Roman" w:hAnsi="Times New Roman"/>
          <w:i/>
          <w:iCs/>
          <w:sz w:val="28"/>
          <w:szCs w:val="28"/>
        </w:rPr>
        <w:t>Ответ:</w:t>
      </w:r>
      <w:r w:rsidRPr="00A23227">
        <w:rPr>
          <w:rFonts w:ascii="Arial" w:hAnsi="Arial" w:cs="Arial"/>
          <w:color w:val="222222"/>
          <w:sz w:val="28"/>
          <w:szCs w:val="28"/>
        </w:rPr>
        <w:t xml:space="preserve"> </w:t>
      </w:r>
      <w:r w:rsidRPr="00A23227">
        <w:rPr>
          <w:rFonts w:ascii="Times New Roman" w:hAnsi="Times New Roman"/>
          <w:sz w:val="28"/>
          <w:szCs w:val="28"/>
          <w:u w:val="single"/>
        </w:rPr>
        <w:t>В 1922 году Автономная Башкирская ССР была разделена 8 кантонов</w:t>
      </w:r>
      <w:r>
        <w:rPr>
          <w:rFonts w:ascii="Times New Roman" w:hAnsi="Times New Roman"/>
          <w:sz w:val="28"/>
          <w:szCs w:val="28"/>
          <w:u w:val="single"/>
        </w:rPr>
        <w:t xml:space="preserve">: Аргаяшский, </w:t>
      </w:r>
      <w:hyperlink r:id="rId8" w:tooltip="Белебеевский кант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Белебее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в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A23227">
        <w:rPr>
          <w:rFonts w:ascii="Times New Roman" w:hAnsi="Times New Roman"/>
          <w:sz w:val="28"/>
          <w:szCs w:val="28"/>
          <w:u w:val="single"/>
        </w:rPr>
        <w:t> </w:t>
      </w:r>
      <w:hyperlink r:id="rId9" w:tooltip="Бирский кант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Бирский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10" w:tooltip="Зилаирский кант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Зилаирский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</w:t>
      </w:r>
      <w:r>
        <w:rPr>
          <w:rFonts w:ascii="Times New Roman" w:hAnsi="Times New Roman"/>
          <w:sz w:val="28"/>
          <w:szCs w:val="28"/>
          <w:u w:val="single"/>
        </w:rPr>
        <w:t xml:space="preserve">   </w:t>
      </w:r>
      <w:hyperlink r:id="rId11" w:tooltip="Месягутовский кант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Месягутовский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12" w:tooltip="Стерлитамакский кант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Стерлитамакский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13" w:tooltip="Тамьян-Катайский кант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Тамьян</w:t>
        </w:r>
        <w:r>
          <w:rPr>
            <w:rFonts w:ascii="Times New Roman" w:hAnsi="Times New Roman"/>
            <w:sz w:val="28"/>
            <w:szCs w:val="28"/>
            <w:u w:val="single"/>
          </w:rPr>
          <w:t xml:space="preserve"> 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-</w:t>
        </w:r>
        <w:r>
          <w:rPr>
            <w:rFonts w:ascii="Times New Roman" w:hAnsi="Times New Roman"/>
            <w:sz w:val="28"/>
            <w:szCs w:val="28"/>
            <w:u w:val="single"/>
          </w:rPr>
          <w:t xml:space="preserve"> 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Катайский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 и </w:t>
      </w:r>
      <w:hyperlink r:id="rId14" w:tooltip="Уфимский кант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Уфимский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), кот</w:t>
      </w:r>
      <w:r w:rsidRPr="00A23227">
        <w:rPr>
          <w:rFonts w:ascii="Times New Roman" w:hAnsi="Times New Roman"/>
          <w:sz w:val="28"/>
          <w:szCs w:val="28"/>
          <w:u w:val="single"/>
        </w:rPr>
        <w:t>о</w:t>
      </w:r>
      <w:r w:rsidRPr="00A23227">
        <w:rPr>
          <w:rFonts w:ascii="Times New Roman" w:hAnsi="Times New Roman"/>
          <w:sz w:val="28"/>
          <w:szCs w:val="28"/>
          <w:u w:val="single"/>
        </w:rPr>
        <w:t>рые делились на 296 волостей и 3698 сельских сов</w:t>
      </w:r>
      <w:r w:rsidRPr="00A23227">
        <w:rPr>
          <w:rFonts w:ascii="Times New Roman" w:hAnsi="Times New Roman"/>
          <w:sz w:val="28"/>
          <w:szCs w:val="28"/>
          <w:u w:val="single"/>
        </w:rPr>
        <w:t>е</w:t>
      </w:r>
      <w:r w:rsidRPr="00A23227">
        <w:rPr>
          <w:rFonts w:ascii="Times New Roman" w:hAnsi="Times New Roman"/>
          <w:sz w:val="28"/>
          <w:szCs w:val="28"/>
          <w:u w:val="single"/>
        </w:rPr>
        <w:t>тов</w:t>
      </w:r>
      <w:r>
        <w:rPr>
          <w:rFonts w:ascii="Times New Roman" w:hAnsi="Times New Roman"/>
          <w:sz w:val="28"/>
          <w:szCs w:val="28"/>
          <w:u w:val="single"/>
        </w:rPr>
        <w:t xml:space="preserve"> (карта). </w:t>
      </w:r>
    </w:p>
    <w:p w:rsidR="001453DE" w:rsidRPr="000D6BAF" w:rsidRDefault="001453DE" w:rsidP="007D72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64A3">
        <w:rPr>
          <w:rFonts w:ascii="Times New Roman" w:hAnsi="Times New Roman"/>
          <w:b/>
          <w:sz w:val="28"/>
          <w:szCs w:val="28"/>
          <w:u w:val="single"/>
        </w:rPr>
        <w:t>20 августа 1930 года</w:t>
      </w:r>
      <w:r w:rsidRPr="00A23227">
        <w:rPr>
          <w:rFonts w:ascii="Times New Roman" w:hAnsi="Times New Roman"/>
          <w:sz w:val="28"/>
          <w:szCs w:val="28"/>
          <w:u w:val="single"/>
        </w:rPr>
        <w:t xml:space="preserve"> была внедрена районная система администрати</w:t>
      </w:r>
      <w:r w:rsidRPr="00A23227">
        <w:rPr>
          <w:rFonts w:ascii="Times New Roman" w:hAnsi="Times New Roman"/>
          <w:sz w:val="28"/>
          <w:szCs w:val="28"/>
          <w:u w:val="single"/>
        </w:rPr>
        <w:t>в</w:t>
      </w:r>
      <w:r w:rsidRPr="00A23227">
        <w:rPr>
          <w:rFonts w:ascii="Times New Roman" w:hAnsi="Times New Roman"/>
          <w:sz w:val="28"/>
          <w:szCs w:val="28"/>
          <w:u w:val="single"/>
        </w:rPr>
        <w:t>но-территориального деления, когда согласно постановлению ЦИК было создано 48 районов и упразднена кантонная система. Районы Автономной Башкирской ССР в 1930 году: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15" w:tooltip="Абзелилов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Абзелило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в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16" w:tooltip="Аргаяш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Аргаяшский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17" w:tooltip="Архангель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Архангельский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18" w:tooltip="Аски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Аскинский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hyperlink r:id="rId19" w:tooltip="Байки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Байкинский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20" w:tooltip="Баймак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Баймак</w:t>
        </w:r>
        <w:r>
          <w:rPr>
            <w:rFonts w:ascii="Times New Roman" w:hAnsi="Times New Roman"/>
            <w:sz w:val="28"/>
            <w:szCs w:val="28"/>
            <w:u w:val="single"/>
          </w:rPr>
          <w:t xml:space="preserve"> 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-</w:t>
        </w:r>
        <w:r>
          <w:rPr>
            <w:rFonts w:ascii="Times New Roman" w:hAnsi="Times New Roman"/>
            <w:sz w:val="28"/>
            <w:szCs w:val="28"/>
            <w:u w:val="single"/>
          </w:rPr>
          <w:t xml:space="preserve"> 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Таналыковский (Байма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к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ский)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hyperlink r:id="rId21" w:tooltip="Бакали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Бакалинский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hyperlink r:id="rId22" w:tooltip="Белебеев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Белебеевский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hyperlink r:id="rId23" w:tooltip="Белорец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Белорецкий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hyperlink r:id="rId24" w:tooltip="Бижбуляк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Бижбулякский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hyperlink r:id="rId25" w:tooltip="Бир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Бирский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hyperlink r:id="rId26" w:tooltip="Благовещенский район (Башкортостан)" w:history="1">
        <w:r w:rsidRPr="00A23227">
          <w:rPr>
            <w:rFonts w:ascii="Times New Roman" w:hAnsi="Times New Roman"/>
            <w:sz w:val="28"/>
            <w:szCs w:val="28"/>
            <w:u w:val="single"/>
          </w:rPr>
          <w:t>Благовещенский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hyperlink r:id="rId27" w:tooltip="Буздяк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Буздякский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hyperlink r:id="rId28" w:tooltip="Бураев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Бураевский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hyperlink r:id="rId29" w:tooltip="Бурзя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Бурзянский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hyperlink r:id="rId30" w:tooltip="Киги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Верхне-Кигинский (К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и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гинский)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hyperlink r:id="rId31" w:tooltip="Тор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Верхоторский (Торский)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hyperlink r:id="rId32" w:tooltip="Давлеканов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Давлекановский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hyperlink r:id="rId33" w:tooltip="Мечетли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Дуван-Мечетлинский (Мечетлинский)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34" w:tooltip="Дува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Дува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н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A23227">
        <w:rPr>
          <w:rFonts w:ascii="Times New Roman" w:hAnsi="Times New Roman"/>
          <w:sz w:val="28"/>
          <w:szCs w:val="28"/>
          <w:u w:val="single"/>
        </w:rPr>
        <w:t> </w:t>
      </w:r>
      <w:hyperlink r:id="rId35" w:tooltip="Дюртюли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Дюртюлинский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A23227">
        <w:rPr>
          <w:rFonts w:ascii="Times New Roman" w:hAnsi="Times New Roman"/>
          <w:sz w:val="28"/>
          <w:szCs w:val="28"/>
          <w:u w:val="single"/>
        </w:rPr>
        <w:t> </w:t>
      </w:r>
      <w:hyperlink r:id="rId36" w:tooltip="Зианчури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Зианчуринский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A23227">
        <w:rPr>
          <w:rFonts w:ascii="Times New Roman" w:hAnsi="Times New Roman"/>
          <w:sz w:val="28"/>
          <w:szCs w:val="28"/>
          <w:u w:val="single"/>
        </w:rPr>
        <w:t> </w:t>
      </w:r>
      <w:hyperlink r:id="rId37" w:tooltip="Зилаир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Зилаирский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hyperlink r:id="rId38" w:tooltip="Калтаси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Калтасинский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39" w:tooltip="Стерлибашев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Карагушевский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40" w:tooltip="Кармаскали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Кармаскалинский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41" w:tooltip="Мияки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Киргиз</w:t>
        </w:r>
        <w:r>
          <w:rPr>
            <w:rFonts w:ascii="Times New Roman" w:hAnsi="Times New Roman"/>
            <w:sz w:val="28"/>
            <w:szCs w:val="28"/>
            <w:u w:val="single"/>
          </w:rPr>
          <w:t xml:space="preserve"> 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-</w:t>
        </w:r>
        <w:r>
          <w:rPr>
            <w:rFonts w:ascii="Times New Roman" w:hAnsi="Times New Roman"/>
            <w:sz w:val="28"/>
            <w:szCs w:val="28"/>
            <w:u w:val="single"/>
          </w:rPr>
          <w:t xml:space="preserve"> 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Миякинский (Миякинский)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42" w:tooltip="Гафурий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Красноусол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ь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43" w:tooltip="Кунашак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Кунашакский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44" w:tooltip="Мелеузов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Мелеузский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45" w:tooltip="Мишкинский район (Башкортостан)" w:history="1">
        <w:r w:rsidRPr="00A23227">
          <w:rPr>
            <w:rFonts w:ascii="Times New Roman" w:hAnsi="Times New Roman"/>
            <w:sz w:val="28"/>
            <w:szCs w:val="28"/>
            <w:u w:val="single"/>
          </w:rPr>
          <w:t>Мишкинский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46" w:tooltip="Кугарчи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Мраковский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47" w:tooltip="Краснокамский район (Башкортостан)" w:history="1">
        <w:r w:rsidRPr="00A23227">
          <w:rPr>
            <w:rFonts w:ascii="Times New Roman" w:hAnsi="Times New Roman"/>
            <w:sz w:val="28"/>
            <w:szCs w:val="28"/>
            <w:u w:val="single"/>
          </w:rPr>
          <w:t>Николо-Березовский (Красно-Камский)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48" w:tooltip="Аургази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Ново-Кармалинский</w:t>
        </w:r>
        <w:r>
          <w:rPr>
            <w:rFonts w:ascii="Times New Roman" w:hAnsi="Times New Roman"/>
            <w:sz w:val="28"/>
            <w:szCs w:val="28"/>
            <w:u w:val="single"/>
          </w:rPr>
          <w:t xml:space="preserve"> 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(Аургазинский)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hyperlink r:id="rId49" w:tooltip="Ишимбай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Петровский</w:t>
        </w:r>
        <w:r>
          <w:rPr>
            <w:rFonts w:ascii="Times New Roman" w:hAnsi="Times New Roman"/>
            <w:sz w:val="28"/>
            <w:szCs w:val="28"/>
            <w:u w:val="single"/>
          </w:rPr>
          <w:t xml:space="preserve"> 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(Макаро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в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ский)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50" w:tooltip="Приютов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Приютовский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51" w:tooltip="Балтачев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Старо-Балтачевский (Балтачевский)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52" w:tooltip="Белокатай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Старо-Белокатайский (Белоката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й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ский)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hyperlink r:id="rId53" w:tooltip="Нуриманов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Старо-Кулевский</w:t>
        </w:r>
        <w:r>
          <w:rPr>
            <w:rFonts w:ascii="Times New Roman" w:hAnsi="Times New Roman"/>
            <w:sz w:val="28"/>
            <w:szCs w:val="28"/>
            <w:u w:val="single"/>
          </w:rPr>
          <w:t xml:space="preserve"> 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(Нуримановский)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54" w:tooltip="Стерлитамак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Стерлитамакский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55" w:tooltip="Кушнаренков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Топорни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н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56" w:tooltip="Туймази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Туймазинский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57" w:tooltip="Уфим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Уфи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м</w:t>
        </w:r>
        <w:r w:rsidRPr="00A23227">
          <w:rPr>
            <w:rFonts w:ascii="Times New Roman" w:hAnsi="Times New Roman"/>
            <w:sz w:val="28"/>
            <w:szCs w:val="28"/>
            <w:u w:val="single"/>
          </w:rPr>
          <w:t>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58" w:tooltip="Учали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Учалинский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59" w:tooltip="Хайбулли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Хайбуллинский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60" w:tooltip="Чекмагушев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Чекмагушевский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61" w:tooltip="Чишминский район" w:history="1">
        <w:r w:rsidRPr="00A23227">
          <w:rPr>
            <w:rFonts w:ascii="Times New Roman" w:hAnsi="Times New Roman"/>
            <w:sz w:val="28"/>
            <w:szCs w:val="28"/>
            <w:u w:val="single"/>
          </w:rPr>
          <w:t>Чишминский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, 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62" w:tooltip="" w:history="1">
        <w:r w:rsidRPr="00A23227">
          <w:rPr>
            <w:rFonts w:ascii="Times New Roman" w:hAnsi="Times New Roman"/>
            <w:sz w:val="28"/>
            <w:szCs w:val="28"/>
            <w:u w:val="single"/>
          </w:rPr>
          <w:t>Янаульский</w:t>
        </w:r>
      </w:hyperlink>
      <w:r w:rsidRPr="00A23227">
        <w:rPr>
          <w:rFonts w:ascii="Times New Roman" w:hAnsi="Times New Roman"/>
          <w:sz w:val="28"/>
          <w:szCs w:val="28"/>
          <w:u w:val="single"/>
        </w:rPr>
        <w:t>.</w:t>
      </w:r>
    </w:p>
    <w:p w:rsidR="001453DE" w:rsidRPr="000D6BAF" w:rsidRDefault="001453DE" w:rsidP="007D72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53DE" w:rsidRPr="000D6BAF" w:rsidRDefault="001453DE" w:rsidP="00836E46">
      <w:pPr>
        <w:pStyle w:val="ListParagraph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alt="" style="position:absolute;left:0;text-align:left;margin-left:351pt;margin-top:4.8pt;width:107.2pt;height:162pt;z-index:-251657728" wrapcoords="-60 0 -60 21560 21600 21560 21600 0 -60 0">
            <v:imagedata r:id="rId63" r:href="rId64"/>
            <w10:wrap type="tight"/>
          </v:shape>
        </w:pict>
      </w:r>
      <w:r w:rsidRPr="000D6BAF">
        <w:rPr>
          <w:rFonts w:ascii="Times New Roman" w:hAnsi="Times New Roman"/>
          <w:b/>
          <w:bCs/>
          <w:sz w:val="28"/>
          <w:szCs w:val="28"/>
        </w:rPr>
        <w:t>По биографическим сведениям определите, о ком идет речь:</w:t>
      </w:r>
      <w:r w:rsidRPr="000D6BAF">
        <w:rPr>
          <w:rFonts w:ascii="Times New Roman" w:hAnsi="Times New Roman"/>
          <w:sz w:val="28"/>
          <w:szCs w:val="28"/>
        </w:rPr>
        <w:t xml:space="preserve"> </w:t>
      </w:r>
    </w:p>
    <w:p w:rsidR="001453DE" w:rsidRPr="000D6BAF" w:rsidRDefault="001453DE" w:rsidP="007D72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BAF">
        <w:rPr>
          <w:rFonts w:ascii="Times New Roman" w:hAnsi="Times New Roman"/>
          <w:sz w:val="28"/>
          <w:szCs w:val="28"/>
        </w:rPr>
        <w:t>Лидер Башкирского национального демократического движения, член и председатель Башкирского правительства, Башревкома (1918-1920 гг.). В 1923 г. эмигрировал, жил в Турции, Германии и снова в Турции. Выдающи</w:t>
      </w:r>
      <w:r w:rsidRPr="000D6BAF">
        <w:rPr>
          <w:rFonts w:ascii="Times New Roman" w:hAnsi="Times New Roman"/>
          <w:sz w:val="28"/>
          <w:szCs w:val="28"/>
        </w:rPr>
        <w:t>й</w:t>
      </w:r>
      <w:r w:rsidRPr="000D6BAF">
        <w:rPr>
          <w:rFonts w:ascii="Times New Roman" w:hAnsi="Times New Roman"/>
          <w:sz w:val="28"/>
          <w:szCs w:val="28"/>
        </w:rPr>
        <w:t xml:space="preserve">ся ученый - востоковед. </w:t>
      </w:r>
    </w:p>
    <w:p w:rsidR="001453DE" w:rsidRPr="000D6BAF" w:rsidRDefault="001453DE" w:rsidP="007D72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BAF">
        <w:rPr>
          <w:rFonts w:ascii="Times New Roman" w:hAnsi="Times New Roman"/>
          <w:i/>
          <w:iCs/>
          <w:sz w:val="28"/>
          <w:szCs w:val="28"/>
        </w:rPr>
        <w:t xml:space="preserve">Ответ: </w:t>
      </w:r>
      <w:r w:rsidRPr="00B25452">
        <w:rPr>
          <w:rFonts w:ascii="Times New Roman" w:hAnsi="Times New Roman"/>
          <w:sz w:val="28"/>
          <w:szCs w:val="28"/>
          <w:u w:val="single"/>
        </w:rPr>
        <w:t>Ахмет-Заки Валидов</w:t>
      </w:r>
      <w:r w:rsidRPr="003D5A37">
        <w:t xml:space="preserve"> </w:t>
      </w:r>
    </w:p>
    <w:p w:rsidR="001453DE" w:rsidRPr="000D6BAF" w:rsidRDefault="001453DE" w:rsidP="007D7239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453DE" w:rsidRPr="000D6BAF" w:rsidRDefault="001453DE" w:rsidP="00836E46">
      <w:pPr>
        <w:pStyle w:val="ListParagraph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BAF">
        <w:rPr>
          <w:rFonts w:ascii="Times New Roman" w:hAnsi="Times New Roman"/>
          <w:b/>
          <w:bCs/>
          <w:sz w:val="28"/>
          <w:szCs w:val="28"/>
        </w:rPr>
        <w:t>Из какого документа взять фрагмент? Когда он принят?</w:t>
      </w:r>
    </w:p>
    <w:p w:rsidR="001453DE" w:rsidRPr="000D6BAF" w:rsidRDefault="001453DE" w:rsidP="007D72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BAF">
        <w:rPr>
          <w:rFonts w:ascii="Times New Roman" w:hAnsi="Times New Roman"/>
          <w:sz w:val="28"/>
          <w:szCs w:val="28"/>
        </w:rPr>
        <w:t xml:space="preserve"> «Верховный Совет Башкирской Автономной Советской Социалист</w:t>
      </w:r>
      <w:r w:rsidRPr="000D6BAF">
        <w:rPr>
          <w:rFonts w:ascii="Times New Roman" w:hAnsi="Times New Roman"/>
          <w:sz w:val="28"/>
          <w:szCs w:val="28"/>
        </w:rPr>
        <w:t>и</w:t>
      </w:r>
      <w:r w:rsidRPr="000D6BAF">
        <w:rPr>
          <w:rFonts w:ascii="Times New Roman" w:hAnsi="Times New Roman"/>
          <w:sz w:val="28"/>
          <w:szCs w:val="28"/>
        </w:rPr>
        <w:t xml:space="preserve">ческой </w:t>
      </w:r>
      <w:r>
        <w:rPr>
          <w:rFonts w:ascii="Times New Roman" w:hAnsi="Times New Roman"/>
          <w:sz w:val="28"/>
          <w:szCs w:val="28"/>
        </w:rPr>
        <w:t>Р</w:t>
      </w:r>
      <w:r w:rsidRPr="000D6BAF">
        <w:rPr>
          <w:rFonts w:ascii="Times New Roman" w:hAnsi="Times New Roman"/>
          <w:sz w:val="28"/>
          <w:szCs w:val="28"/>
        </w:rPr>
        <w:t>еспублики … провозглашает государственный суверенитет Башк</w:t>
      </w:r>
      <w:r w:rsidRPr="000D6BAF">
        <w:rPr>
          <w:rFonts w:ascii="Times New Roman" w:hAnsi="Times New Roman"/>
          <w:sz w:val="28"/>
          <w:szCs w:val="28"/>
        </w:rPr>
        <w:t>и</w:t>
      </w:r>
      <w:r w:rsidRPr="000D6BAF">
        <w:rPr>
          <w:rFonts w:ascii="Times New Roman" w:hAnsi="Times New Roman"/>
          <w:sz w:val="28"/>
          <w:szCs w:val="28"/>
        </w:rPr>
        <w:t>рии на всей территории в пределах существования границ и преобразует Башкирскую Автономную Социалистическую Республику в Башкирскую Советскую Социалистическую Республику (Башкирская ССР) - Башкорт</w:t>
      </w:r>
      <w:r w:rsidRPr="000D6BA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стан</w:t>
      </w:r>
      <w:r w:rsidRPr="000D6BA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1453DE" w:rsidRPr="00B25452" w:rsidRDefault="001453DE" w:rsidP="007D72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0D6BAF">
        <w:rPr>
          <w:rFonts w:ascii="Times New Roman" w:hAnsi="Times New Roman"/>
          <w:i/>
          <w:iCs/>
          <w:sz w:val="28"/>
          <w:szCs w:val="28"/>
        </w:rPr>
        <w:t xml:space="preserve">Ответ: </w:t>
      </w:r>
      <w:r w:rsidRPr="00B25452">
        <w:rPr>
          <w:rFonts w:ascii="Times New Roman" w:hAnsi="Times New Roman"/>
          <w:sz w:val="28"/>
          <w:szCs w:val="28"/>
          <w:u w:val="single"/>
        </w:rPr>
        <w:t>Декларация о государственном суверенитете Башкирской С</w:t>
      </w:r>
      <w:r w:rsidRPr="00B25452">
        <w:rPr>
          <w:rFonts w:ascii="Times New Roman" w:hAnsi="Times New Roman"/>
          <w:sz w:val="28"/>
          <w:szCs w:val="28"/>
          <w:u w:val="single"/>
        </w:rPr>
        <w:t>о</w:t>
      </w:r>
      <w:r w:rsidRPr="00B25452">
        <w:rPr>
          <w:rFonts w:ascii="Times New Roman" w:hAnsi="Times New Roman"/>
          <w:sz w:val="28"/>
          <w:szCs w:val="28"/>
          <w:u w:val="single"/>
        </w:rPr>
        <w:t>ветской Социалистической Республики — документ, провозгласивший о</w:t>
      </w:r>
      <w:r w:rsidRPr="00B25452">
        <w:rPr>
          <w:rFonts w:ascii="Times New Roman" w:hAnsi="Times New Roman"/>
          <w:sz w:val="28"/>
          <w:szCs w:val="28"/>
          <w:u w:val="single"/>
        </w:rPr>
        <w:t>с</w:t>
      </w:r>
      <w:r w:rsidRPr="00B25452">
        <w:rPr>
          <w:rFonts w:ascii="Times New Roman" w:hAnsi="Times New Roman"/>
          <w:sz w:val="28"/>
          <w:szCs w:val="28"/>
          <w:u w:val="single"/>
        </w:rPr>
        <w:t>новные принципы общественно-политического и государственного устро</w:t>
      </w:r>
      <w:r w:rsidRPr="00B25452">
        <w:rPr>
          <w:rFonts w:ascii="Times New Roman" w:hAnsi="Times New Roman"/>
          <w:sz w:val="28"/>
          <w:szCs w:val="28"/>
          <w:u w:val="single"/>
        </w:rPr>
        <w:t>й</w:t>
      </w:r>
      <w:r w:rsidRPr="00B25452">
        <w:rPr>
          <w:rFonts w:ascii="Times New Roman" w:hAnsi="Times New Roman"/>
          <w:sz w:val="28"/>
          <w:szCs w:val="28"/>
          <w:u w:val="single"/>
        </w:rPr>
        <w:t>ства Башкирской ССР — Башкортостан. Декларация была принята </w:t>
      </w:r>
      <w:hyperlink r:id="rId65" w:tooltip="11 октября" w:history="1">
        <w:r w:rsidRPr="00B25452">
          <w:rPr>
            <w:rFonts w:ascii="Times New Roman" w:hAnsi="Times New Roman"/>
            <w:sz w:val="28"/>
            <w:szCs w:val="28"/>
            <w:u w:val="single"/>
          </w:rPr>
          <w:t>11 октя</w:t>
        </w:r>
        <w:r w:rsidRPr="00B25452">
          <w:rPr>
            <w:rFonts w:ascii="Times New Roman" w:hAnsi="Times New Roman"/>
            <w:sz w:val="28"/>
            <w:szCs w:val="28"/>
            <w:u w:val="single"/>
          </w:rPr>
          <w:t>б</w:t>
        </w:r>
        <w:r w:rsidRPr="00B25452">
          <w:rPr>
            <w:rFonts w:ascii="Times New Roman" w:hAnsi="Times New Roman"/>
            <w:sz w:val="28"/>
            <w:szCs w:val="28"/>
            <w:u w:val="single"/>
          </w:rPr>
          <w:t>ря</w:t>
        </w:r>
      </w:hyperlink>
      <w:r w:rsidRPr="00B25452">
        <w:rPr>
          <w:rFonts w:ascii="Times New Roman" w:hAnsi="Times New Roman"/>
          <w:sz w:val="28"/>
          <w:szCs w:val="28"/>
          <w:u w:val="single"/>
        </w:rPr>
        <w:t> </w:t>
      </w:r>
      <w:hyperlink r:id="rId66" w:tooltip="1990 год" w:history="1">
        <w:r w:rsidRPr="00B25452">
          <w:rPr>
            <w:rFonts w:ascii="Times New Roman" w:hAnsi="Times New Roman"/>
            <w:sz w:val="28"/>
            <w:szCs w:val="28"/>
            <w:u w:val="single"/>
          </w:rPr>
          <w:t>1990 года</w:t>
        </w:r>
      </w:hyperlink>
      <w:r w:rsidRPr="00B25452">
        <w:rPr>
          <w:rFonts w:ascii="Times New Roman" w:hAnsi="Times New Roman"/>
          <w:sz w:val="28"/>
          <w:szCs w:val="28"/>
          <w:u w:val="single"/>
        </w:rPr>
        <w:t> на III сессии </w:t>
      </w:r>
      <w:hyperlink r:id="rId67" w:tooltip="Верховный Совет Башкирской АССР" w:history="1">
        <w:r w:rsidRPr="00B25452">
          <w:rPr>
            <w:rFonts w:ascii="Times New Roman" w:hAnsi="Times New Roman"/>
            <w:sz w:val="28"/>
            <w:szCs w:val="28"/>
            <w:u w:val="single"/>
          </w:rPr>
          <w:t>Верховного Совета</w:t>
        </w:r>
      </w:hyperlink>
      <w:r w:rsidRPr="00B25452">
        <w:rPr>
          <w:rFonts w:ascii="Times New Roman" w:hAnsi="Times New Roman"/>
          <w:sz w:val="28"/>
          <w:szCs w:val="28"/>
          <w:u w:val="single"/>
        </w:rPr>
        <w:t> </w:t>
      </w:r>
      <w:hyperlink r:id="rId68" w:tooltip="Башкирская АССР" w:history="1">
        <w:r w:rsidRPr="00B25452">
          <w:rPr>
            <w:rFonts w:ascii="Times New Roman" w:hAnsi="Times New Roman"/>
            <w:sz w:val="28"/>
            <w:szCs w:val="28"/>
            <w:u w:val="single"/>
          </w:rPr>
          <w:t>Башкирской АССР</w:t>
        </w:r>
      </w:hyperlink>
      <w:r w:rsidRPr="00B25452">
        <w:rPr>
          <w:rFonts w:ascii="Times New Roman" w:hAnsi="Times New Roman"/>
          <w:sz w:val="28"/>
          <w:szCs w:val="28"/>
          <w:u w:val="single"/>
        </w:rPr>
        <w:t>.</w:t>
      </w:r>
    </w:p>
    <w:p w:rsidR="001453DE" w:rsidRPr="000D6BAF" w:rsidRDefault="001453DE" w:rsidP="007D7239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453DE" w:rsidRPr="000D6BAF" w:rsidRDefault="001453DE" w:rsidP="00836E46">
      <w:pPr>
        <w:pStyle w:val="ListParagraph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BAF">
        <w:rPr>
          <w:rFonts w:ascii="Times New Roman" w:hAnsi="Times New Roman"/>
          <w:sz w:val="28"/>
          <w:szCs w:val="28"/>
        </w:rPr>
        <w:t>Фарман № 2 башкирского шуро:</w:t>
      </w:r>
    </w:p>
    <w:p w:rsidR="001453DE" w:rsidRPr="000D6BAF" w:rsidRDefault="001453DE" w:rsidP="007D72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BAF">
        <w:rPr>
          <w:rFonts w:ascii="Times New Roman" w:hAnsi="Times New Roman"/>
          <w:sz w:val="28"/>
          <w:szCs w:val="28"/>
        </w:rPr>
        <w:t xml:space="preserve">«Башкирский областной совет объявляет башкирскую территорию </w:t>
      </w:r>
      <w:r>
        <w:rPr>
          <w:rFonts w:ascii="Times New Roman" w:hAnsi="Times New Roman"/>
          <w:sz w:val="28"/>
          <w:szCs w:val="28"/>
        </w:rPr>
        <w:t>О</w:t>
      </w:r>
      <w:r w:rsidRPr="000D6BAF">
        <w:rPr>
          <w:rFonts w:ascii="Times New Roman" w:hAnsi="Times New Roman"/>
          <w:sz w:val="28"/>
          <w:szCs w:val="28"/>
        </w:rPr>
        <w:t>ренбургской, Уфимской, Самарской и Пермской губернии автономной ч</w:t>
      </w:r>
      <w:r w:rsidRPr="000D6BAF">
        <w:rPr>
          <w:rFonts w:ascii="Times New Roman" w:hAnsi="Times New Roman"/>
          <w:sz w:val="28"/>
          <w:szCs w:val="28"/>
        </w:rPr>
        <w:t>а</w:t>
      </w:r>
      <w:r w:rsidRPr="000D6BAF">
        <w:rPr>
          <w:rFonts w:ascii="Times New Roman" w:hAnsi="Times New Roman"/>
          <w:sz w:val="28"/>
          <w:szCs w:val="28"/>
        </w:rPr>
        <w:t xml:space="preserve">стью Российской Республики … приступает, к фактическому осуществлению автономного управления Башкирией, в пределах пока одной башкирской территории, а именно в 44 волостях </w:t>
      </w:r>
      <w:r>
        <w:rPr>
          <w:rFonts w:ascii="Times New Roman" w:hAnsi="Times New Roman"/>
          <w:sz w:val="28"/>
          <w:szCs w:val="28"/>
        </w:rPr>
        <w:t>О</w:t>
      </w:r>
      <w:r w:rsidRPr="000D6BAF">
        <w:rPr>
          <w:rFonts w:ascii="Times New Roman" w:hAnsi="Times New Roman"/>
          <w:sz w:val="28"/>
          <w:szCs w:val="28"/>
        </w:rPr>
        <w:t>ренбургской губернии и 8 волостях Пермской губернии, смежных с Челябинскими башкирскими волостями, с выделением этой территории от тех частей губернии, в которых преоб</w:t>
      </w:r>
      <w:r>
        <w:rPr>
          <w:rFonts w:ascii="Times New Roman" w:hAnsi="Times New Roman"/>
          <w:sz w:val="28"/>
          <w:szCs w:val="28"/>
        </w:rPr>
        <w:t>ладают немусульманские элементы</w:t>
      </w:r>
      <w:r w:rsidRPr="000D6BA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1453DE" w:rsidRPr="000D6BAF" w:rsidRDefault="001453DE" w:rsidP="007D723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D6BAF">
        <w:rPr>
          <w:rFonts w:ascii="Times New Roman" w:hAnsi="Times New Roman"/>
          <w:b/>
          <w:bCs/>
          <w:sz w:val="28"/>
          <w:szCs w:val="28"/>
        </w:rPr>
        <w:t xml:space="preserve">Задания: </w:t>
      </w:r>
    </w:p>
    <w:p w:rsidR="001453DE" w:rsidRPr="000D6BAF" w:rsidRDefault="001453DE" w:rsidP="00F03AE1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D6BAF">
        <w:rPr>
          <w:rFonts w:ascii="Times New Roman" w:hAnsi="Times New Roman"/>
          <w:b/>
          <w:bCs/>
          <w:sz w:val="28"/>
          <w:szCs w:val="28"/>
        </w:rPr>
        <w:t>Каким другим те</w:t>
      </w:r>
      <w:r>
        <w:rPr>
          <w:rFonts w:ascii="Times New Roman" w:hAnsi="Times New Roman"/>
          <w:b/>
          <w:bCs/>
          <w:sz w:val="28"/>
          <w:szCs w:val="28"/>
        </w:rPr>
        <w:t>рмином можно обозначить термин «Фарман»?</w:t>
      </w:r>
    </w:p>
    <w:p w:rsidR="001453DE" w:rsidRPr="000D6BAF" w:rsidRDefault="001453DE" w:rsidP="00F03AE1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D6BAF">
        <w:rPr>
          <w:rFonts w:ascii="Times New Roman" w:hAnsi="Times New Roman"/>
          <w:b/>
          <w:bCs/>
          <w:sz w:val="28"/>
          <w:szCs w:val="28"/>
        </w:rPr>
        <w:t>Как впоследствии была названа территории, на которой была объя</w:t>
      </w:r>
      <w:r w:rsidRPr="000D6BAF">
        <w:rPr>
          <w:rFonts w:ascii="Times New Roman" w:hAnsi="Times New Roman"/>
          <w:b/>
          <w:bCs/>
          <w:sz w:val="28"/>
          <w:szCs w:val="28"/>
        </w:rPr>
        <w:t>в</w:t>
      </w:r>
      <w:r w:rsidRPr="000D6BAF">
        <w:rPr>
          <w:rFonts w:ascii="Times New Roman" w:hAnsi="Times New Roman"/>
          <w:b/>
          <w:bCs/>
          <w:sz w:val="28"/>
          <w:szCs w:val="28"/>
        </w:rPr>
        <w:t>лена башкирская автономная?</w:t>
      </w:r>
    </w:p>
    <w:p w:rsidR="001453DE" w:rsidRPr="000D6BAF" w:rsidRDefault="001453DE" w:rsidP="00F03AE1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D6BAF">
        <w:rPr>
          <w:rFonts w:ascii="Times New Roman" w:hAnsi="Times New Roman"/>
          <w:b/>
          <w:bCs/>
          <w:sz w:val="28"/>
          <w:szCs w:val="28"/>
        </w:rPr>
        <w:t>Какой документ: Фарман № 2 Башкирского шуро или «Декларация прав народов России</w:t>
      </w:r>
      <w:r>
        <w:rPr>
          <w:rFonts w:ascii="Times New Roman" w:hAnsi="Times New Roman"/>
          <w:b/>
          <w:bCs/>
          <w:sz w:val="28"/>
          <w:szCs w:val="28"/>
        </w:rPr>
        <w:t>» был принят раньше</w:t>
      </w:r>
      <w:r w:rsidRPr="000D6BAF">
        <w:rPr>
          <w:rFonts w:ascii="Times New Roman" w:hAnsi="Times New Roman"/>
          <w:b/>
          <w:bCs/>
          <w:sz w:val="28"/>
          <w:szCs w:val="28"/>
        </w:rPr>
        <w:t>?</w:t>
      </w:r>
    </w:p>
    <w:p w:rsidR="001453DE" w:rsidRPr="000D6BAF" w:rsidRDefault="001453DE" w:rsidP="007D723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D6BAF">
        <w:rPr>
          <w:rFonts w:ascii="Times New Roman" w:hAnsi="Times New Roman"/>
          <w:i/>
          <w:iCs/>
          <w:sz w:val="28"/>
          <w:szCs w:val="28"/>
        </w:rPr>
        <w:t xml:space="preserve">Ответ: </w:t>
      </w:r>
    </w:p>
    <w:p w:rsidR="001453DE" w:rsidRPr="00BA67CD" w:rsidRDefault="001453DE" w:rsidP="007D7239">
      <w:pPr>
        <w:pStyle w:val="ListParagraph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A67CD">
        <w:rPr>
          <w:rFonts w:ascii="Times New Roman" w:hAnsi="Times New Roman"/>
          <w:iCs/>
          <w:sz w:val="28"/>
          <w:szCs w:val="28"/>
          <w:u w:val="single"/>
        </w:rPr>
        <w:t>приказ</w:t>
      </w:r>
      <w:r>
        <w:rPr>
          <w:rFonts w:ascii="Times New Roman" w:hAnsi="Times New Roman"/>
          <w:iCs/>
          <w:sz w:val="28"/>
          <w:szCs w:val="28"/>
          <w:u w:val="single"/>
        </w:rPr>
        <w:t>.</w:t>
      </w:r>
      <w:r w:rsidRPr="00BA67CD">
        <w:rPr>
          <w:rFonts w:ascii="Times New Roman" w:hAnsi="Times New Roman"/>
          <w:i/>
          <w:iCs/>
          <w:sz w:val="28"/>
          <w:szCs w:val="28"/>
          <w:u w:val="single"/>
        </w:rPr>
        <w:t xml:space="preserve"> </w:t>
      </w:r>
    </w:p>
    <w:p w:rsidR="001453DE" w:rsidRPr="00275EA1" w:rsidRDefault="001453DE" w:rsidP="007D7239">
      <w:pPr>
        <w:pStyle w:val="ListParagraph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0D6BA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15 ноября 1917 г. Башкирское шуро провозгласило демократич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е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скую автономию Башкортостана, назвав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 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впоследствии ее «Малой Башкир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и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ей». Газета «Правда» сообщ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и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ла тогда: «Башкирский областной совет при поддержке оренбургского мусульманского гарнизона 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 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объявил 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 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башки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р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скую территорию Оренбургской, Уфимской, Пермской, Самарской губе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р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ний автономной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 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частью Российской республики и приступил к осуществл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е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нию автономии в пределах территории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 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Оренбургской г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у</w:t>
      </w:r>
      <w:r w:rsidRPr="00275EA1">
        <w:rPr>
          <w:rFonts w:ascii="Times New Roman" w:hAnsi="Times New Roman"/>
          <w:iCs/>
          <w:sz w:val="28"/>
          <w:szCs w:val="28"/>
          <w:u w:val="single"/>
        </w:rPr>
        <w:t>бернии».</w:t>
      </w:r>
    </w:p>
    <w:p w:rsidR="001453DE" w:rsidRDefault="001453DE" w:rsidP="00046FC2">
      <w:pPr>
        <w:pStyle w:val="ListParagraph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  <w:u w:val="single"/>
        </w:rPr>
      </w:pPr>
      <w:r>
        <w:rPr>
          <w:rFonts w:ascii="Times New Roman" w:hAnsi="Times New Roman"/>
          <w:iCs/>
          <w:sz w:val="28"/>
          <w:szCs w:val="28"/>
          <w:u w:val="single"/>
        </w:rPr>
        <w:t xml:space="preserve">Фарман </w:t>
      </w:r>
      <w:r w:rsidRPr="00046FC2">
        <w:rPr>
          <w:rFonts w:ascii="Times New Roman" w:hAnsi="Times New Roman"/>
          <w:iCs/>
          <w:sz w:val="28"/>
          <w:szCs w:val="28"/>
          <w:u w:val="single"/>
        </w:rPr>
        <w:t>№ 2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 от 15</w:t>
      </w:r>
      <w:r w:rsidRPr="00046FC2">
        <w:rPr>
          <w:rFonts w:ascii="Times New Roman" w:hAnsi="Times New Roman"/>
          <w:iCs/>
          <w:sz w:val="28"/>
          <w:szCs w:val="28"/>
          <w:u w:val="single"/>
        </w:rPr>
        <w:t xml:space="preserve"> ноября 1917 года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 (принят 15 ноября), </w:t>
      </w:r>
      <w:r w:rsidRPr="00046FC2">
        <w:rPr>
          <w:rFonts w:ascii="Times New Roman" w:hAnsi="Times New Roman"/>
          <w:iCs/>
          <w:sz w:val="28"/>
          <w:szCs w:val="28"/>
          <w:u w:val="single"/>
        </w:rPr>
        <w:t>Деклар</w:t>
      </w:r>
      <w:r w:rsidRPr="00046FC2">
        <w:rPr>
          <w:rFonts w:ascii="Times New Roman" w:hAnsi="Times New Roman"/>
          <w:iCs/>
          <w:sz w:val="28"/>
          <w:szCs w:val="28"/>
          <w:u w:val="single"/>
        </w:rPr>
        <w:t>а</w:t>
      </w:r>
      <w:r w:rsidRPr="00046FC2">
        <w:rPr>
          <w:rFonts w:ascii="Times New Roman" w:hAnsi="Times New Roman"/>
          <w:iCs/>
          <w:sz w:val="28"/>
          <w:szCs w:val="28"/>
          <w:u w:val="single"/>
        </w:rPr>
        <w:t>ция прав народов России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  от </w:t>
      </w:r>
      <w:r w:rsidRPr="00046FC2">
        <w:rPr>
          <w:rFonts w:ascii="Times New Roman" w:hAnsi="Times New Roman"/>
          <w:iCs/>
          <w:sz w:val="28"/>
          <w:szCs w:val="28"/>
          <w:u w:val="single"/>
        </w:rPr>
        <w:t>2 ноября 1917 г.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 Соответственно, Декларация была  принята раньше. </w:t>
      </w:r>
    </w:p>
    <w:p w:rsidR="001453DE" w:rsidRPr="00046FC2" w:rsidRDefault="001453DE" w:rsidP="00317596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iCs/>
          <w:sz w:val="28"/>
          <w:szCs w:val="28"/>
          <w:u w:val="single"/>
        </w:rPr>
      </w:pPr>
      <w:r>
        <w:rPr>
          <w:rFonts w:ascii="Times New Roman" w:hAnsi="Times New Roman"/>
          <w:iCs/>
          <w:sz w:val="28"/>
          <w:szCs w:val="28"/>
          <w:u w:val="single"/>
        </w:rPr>
        <w:t xml:space="preserve"> </w:t>
      </w:r>
      <w:r w:rsidRPr="00317596">
        <w:rPr>
          <w:rFonts w:ascii="Times New Roman" w:hAnsi="Times New Roman"/>
          <w:iCs/>
          <w:sz w:val="28"/>
          <w:szCs w:val="28"/>
          <w:u w:val="single"/>
        </w:rPr>
        <w:t>15 ноября (28 ноября) 1917 года была прово</w:t>
      </w:r>
      <w:r w:rsidRPr="00317596">
        <w:rPr>
          <w:rFonts w:ascii="Times New Roman" w:hAnsi="Times New Roman"/>
          <w:iCs/>
          <w:sz w:val="28"/>
          <w:szCs w:val="28"/>
          <w:u w:val="single"/>
        </w:rPr>
        <w:t>з</w:t>
      </w:r>
      <w:r w:rsidRPr="00317596">
        <w:rPr>
          <w:rFonts w:ascii="Times New Roman" w:hAnsi="Times New Roman"/>
          <w:iCs/>
          <w:sz w:val="28"/>
          <w:szCs w:val="28"/>
          <w:u w:val="single"/>
        </w:rPr>
        <w:t>глашена автономия Башкирии в составе Российской республики. Это событие стало важным шагом в гос</w:t>
      </w:r>
      <w:r w:rsidRPr="00317596">
        <w:rPr>
          <w:rFonts w:ascii="Times New Roman" w:hAnsi="Times New Roman"/>
          <w:iCs/>
          <w:sz w:val="28"/>
          <w:szCs w:val="28"/>
          <w:u w:val="single"/>
        </w:rPr>
        <w:t>у</w:t>
      </w:r>
      <w:r w:rsidRPr="00317596">
        <w:rPr>
          <w:rFonts w:ascii="Times New Roman" w:hAnsi="Times New Roman"/>
          <w:iCs/>
          <w:sz w:val="28"/>
          <w:szCs w:val="28"/>
          <w:u w:val="single"/>
        </w:rPr>
        <w:t>дарственном самоопределении башкирского народа. 2 ноября 1917 года был принят важнейший для многонациональной России документ — Декларация прав народов России, которая провозгласила равенство и суверенность нар</w:t>
      </w:r>
      <w:r w:rsidRPr="00317596">
        <w:rPr>
          <w:rFonts w:ascii="Times New Roman" w:hAnsi="Times New Roman"/>
          <w:iCs/>
          <w:sz w:val="28"/>
          <w:szCs w:val="28"/>
          <w:u w:val="single"/>
        </w:rPr>
        <w:t>о</w:t>
      </w:r>
      <w:r w:rsidRPr="00317596">
        <w:rPr>
          <w:rFonts w:ascii="Times New Roman" w:hAnsi="Times New Roman"/>
          <w:iCs/>
          <w:sz w:val="28"/>
          <w:szCs w:val="28"/>
          <w:u w:val="single"/>
        </w:rPr>
        <w:t>дов, их право на свободное самоопределение вплоть до отделения и образ</w:t>
      </w:r>
      <w:r w:rsidRPr="00317596">
        <w:rPr>
          <w:rFonts w:ascii="Times New Roman" w:hAnsi="Times New Roman"/>
          <w:iCs/>
          <w:sz w:val="28"/>
          <w:szCs w:val="28"/>
          <w:u w:val="single"/>
        </w:rPr>
        <w:t>о</w:t>
      </w:r>
      <w:r w:rsidRPr="00317596">
        <w:rPr>
          <w:rFonts w:ascii="Times New Roman" w:hAnsi="Times New Roman"/>
          <w:iCs/>
          <w:sz w:val="28"/>
          <w:szCs w:val="28"/>
          <w:u w:val="single"/>
        </w:rPr>
        <w:t>вания самостоятельных государств, отмену всех и всяких национальных и национально-религиозных прив</w:t>
      </w:r>
      <w:r w:rsidRPr="00317596">
        <w:rPr>
          <w:rFonts w:ascii="Times New Roman" w:hAnsi="Times New Roman"/>
          <w:iCs/>
          <w:sz w:val="28"/>
          <w:szCs w:val="28"/>
          <w:u w:val="single"/>
        </w:rPr>
        <w:t>и</w:t>
      </w:r>
      <w:r w:rsidRPr="00317596">
        <w:rPr>
          <w:rFonts w:ascii="Times New Roman" w:hAnsi="Times New Roman"/>
          <w:iCs/>
          <w:sz w:val="28"/>
          <w:szCs w:val="28"/>
          <w:u w:val="single"/>
        </w:rPr>
        <w:t>легий и ограничений. Автономия Башкирии полностью вписывалась в контекст национальной политики Советской вл</w:t>
      </w:r>
      <w:r w:rsidRPr="00317596">
        <w:rPr>
          <w:rFonts w:ascii="Times New Roman" w:hAnsi="Times New Roman"/>
          <w:iCs/>
          <w:sz w:val="28"/>
          <w:szCs w:val="28"/>
          <w:u w:val="single"/>
        </w:rPr>
        <w:t>а</w:t>
      </w:r>
      <w:r w:rsidRPr="00317596">
        <w:rPr>
          <w:rFonts w:ascii="Times New Roman" w:hAnsi="Times New Roman"/>
          <w:iCs/>
          <w:sz w:val="28"/>
          <w:szCs w:val="28"/>
          <w:u w:val="single"/>
        </w:rPr>
        <w:t>сти и вызвала ее бл</w:t>
      </w:r>
      <w:r w:rsidRPr="00317596">
        <w:rPr>
          <w:rFonts w:ascii="Times New Roman" w:hAnsi="Times New Roman"/>
          <w:iCs/>
          <w:sz w:val="28"/>
          <w:szCs w:val="28"/>
          <w:u w:val="single"/>
        </w:rPr>
        <w:t>а</w:t>
      </w:r>
      <w:r w:rsidRPr="00317596">
        <w:rPr>
          <w:rFonts w:ascii="Times New Roman" w:hAnsi="Times New Roman"/>
          <w:iCs/>
          <w:sz w:val="28"/>
          <w:szCs w:val="28"/>
          <w:u w:val="single"/>
        </w:rPr>
        <w:t>гожелательное отношение.</w:t>
      </w:r>
    </w:p>
    <w:p w:rsidR="001453DE" w:rsidRPr="000D6BAF" w:rsidRDefault="001453DE" w:rsidP="007D7239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453DE" w:rsidRPr="000D6BAF" w:rsidRDefault="001453DE" w:rsidP="007D7239">
      <w:pPr>
        <w:pStyle w:val="ListParagraph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BAF">
        <w:rPr>
          <w:rFonts w:ascii="Times New Roman" w:hAnsi="Times New Roman"/>
          <w:b/>
          <w:bCs/>
          <w:sz w:val="28"/>
          <w:szCs w:val="28"/>
        </w:rPr>
        <w:t xml:space="preserve">Решите кроссворд: </w:t>
      </w:r>
      <w:r w:rsidRPr="000D6BAF">
        <w:rPr>
          <w:rFonts w:ascii="Times New Roman" w:hAnsi="Times New Roman"/>
          <w:i/>
          <w:iCs/>
          <w:sz w:val="28"/>
          <w:szCs w:val="28"/>
        </w:rPr>
        <w:t xml:space="preserve">в вертикальной строке Вы получите имя первого профессионального башкирского художника. </w:t>
      </w:r>
    </w:p>
    <w:p w:rsidR="001453DE" w:rsidRPr="000D6BAF" w:rsidRDefault="001453DE" w:rsidP="007D7239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453DE" w:rsidRPr="00AF0A64" w:rsidRDefault="001453DE" w:rsidP="00316C61">
      <w:pPr>
        <w:pStyle w:val="ListParagraph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0A64">
        <w:rPr>
          <w:rFonts w:ascii="Times New Roman" w:hAnsi="Times New Roman"/>
          <w:sz w:val="28"/>
          <w:szCs w:val="28"/>
        </w:rPr>
        <w:t>Движение передовых представителей национальной интеллиге</w:t>
      </w:r>
      <w:r w:rsidRPr="00AF0A64">
        <w:rPr>
          <w:rFonts w:ascii="Times New Roman" w:hAnsi="Times New Roman"/>
          <w:sz w:val="28"/>
          <w:szCs w:val="28"/>
        </w:rPr>
        <w:t>н</w:t>
      </w:r>
      <w:r w:rsidRPr="00AF0A64">
        <w:rPr>
          <w:rFonts w:ascii="Times New Roman" w:hAnsi="Times New Roman"/>
          <w:sz w:val="28"/>
          <w:szCs w:val="28"/>
        </w:rPr>
        <w:t>ции, выступавших с требованием реформирования мусульманских школ - введения преподавания светских предметов.</w:t>
      </w:r>
    </w:p>
    <w:p w:rsidR="001453DE" w:rsidRPr="00AF0A64" w:rsidRDefault="001453DE" w:rsidP="00316C61">
      <w:pPr>
        <w:pStyle w:val="ListParagraph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0A64">
        <w:rPr>
          <w:rFonts w:ascii="Times New Roman" w:hAnsi="Times New Roman"/>
          <w:sz w:val="28"/>
          <w:szCs w:val="28"/>
        </w:rPr>
        <w:t>Единица административно-территориального деления Башкорт</w:t>
      </w:r>
      <w:r w:rsidRPr="00AF0A64">
        <w:rPr>
          <w:rFonts w:ascii="Times New Roman" w:hAnsi="Times New Roman"/>
          <w:sz w:val="28"/>
          <w:szCs w:val="28"/>
        </w:rPr>
        <w:t>о</w:t>
      </w:r>
      <w:r w:rsidRPr="00AF0A64">
        <w:rPr>
          <w:rFonts w:ascii="Times New Roman" w:hAnsi="Times New Roman"/>
          <w:sz w:val="28"/>
          <w:szCs w:val="28"/>
        </w:rPr>
        <w:t xml:space="preserve">стана, просуществовавшая с 1798 по 1865 гг. </w:t>
      </w:r>
    </w:p>
    <w:p w:rsidR="001453DE" w:rsidRPr="00AF0A64" w:rsidRDefault="001453DE" w:rsidP="00316C61">
      <w:pPr>
        <w:pStyle w:val="ListParagraph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0A64">
        <w:rPr>
          <w:rFonts w:ascii="Times New Roman" w:hAnsi="Times New Roman"/>
          <w:sz w:val="28"/>
          <w:szCs w:val="28"/>
        </w:rPr>
        <w:t>Член-корреспондент Петербургской Академии Наук, крупный исследователь башкирского края (18 в.).</w:t>
      </w:r>
    </w:p>
    <w:p w:rsidR="001453DE" w:rsidRPr="00AF0A64" w:rsidRDefault="001453DE" w:rsidP="00316C61">
      <w:pPr>
        <w:pStyle w:val="ListParagraph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0A64">
        <w:rPr>
          <w:rFonts w:ascii="Times New Roman" w:hAnsi="Times New Roman"/>
          <w:sz w:val="28"/>
          <w:szCs w:val="28"/>
        </w:rPr>
        <w:t>Прозвище, под которым вошел в историю Миндигул батыр Юл</w:t>
      </w:r>
      <w:r w:rsidRPr="00AF0A64">
        <w:rPr>
          <w:rFonts w:ascii="Times New Roman" w:hAnsi="Times New Roman"/>
          <w:sz w:val="28"/>
          <w:szCs w:val="28"/>
        </w:rPr>
        <w:t>а</w:t>
      </w:r>
      <w:r w:rsidRPr="00AF0A64">
        <w:rPr>
          <w:rFonts w:ascii="Times New Roman" w:hAnsi="Times New Roman"/>
          <w:sz w:val="28"/>
          <w:szCs w:val="28"/>
        </w:rPr>
        <w:t xml:space="preserve">ев, предводитель восстания 1739-1740 гг. </w:t>
      </w:r>
    </w:p>
    <w:p w:rsidR="001453DE" w:rsidRPr="00AF0A64" w:rsidRDefault="001453DE" w:rsidP="00316C61">
      <w:pPr>
        <w:pStyle w:val="ListParagraph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0A64">
        <w:rPr>
          <w:rFonts w:ascii="Times New Roman" w:hAnsi="Times New Roman"/>
          <w:sz w:val="28"/>
          <w:szCs w:val="28"/>
        </w:rPr>
        <w:t>Исторические предания башкир, передававшиеся из поколения в поколения.</w:t>
      </w:r>
    </w:p>
    <w:p w:rsidR="001453DE" w:rsidRPr="00AF0A64" w:rsidRDefault="001453DE" w:rsidP="00316C61">
      <w:pPr>
        <w:pStyle w:val="ListParagraph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AF0A64">
        <w:rPr>
          <w:rFonts w:ascii="Times New Roman" w:hAnsi="Times New Roman"/>
          <w:sz w:val="28"/>
          <w:szCs w:val="28"/>
        </w:rPr>
        <w:t xml:space="preserve">Бывшие ясачные башкиры, которые, попадая в долговую кабалу, лишались своего хозяйства и теряли личную свободу. </w:t>
      </w:r>
    </w:p>
    <w:p w:rsidR="001453DE" w:rsidRPr="00AF0A64" w:rsidRDefault="001453DE" w:rsidP="00316C61">
      <w:pPr>
        <w:pStyle w:val="ListParagraph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0A64">
        <w:rPr>
          <w:rFonts w:ascii="Times New Roman" w:hAnsi="Times New Roman"/>
          <w:sz w:val="28"/>
          <w:szCs w:val="28"/>
        </w:rPr>
        <w:t>В шежере юрматинцев есть такие строки: «Дали обещание пл</w:t>
      </w:r>
      <w:r w:rsidRPr="00AF0A64">
        <w:rPr>
          <w:rFonts w:ascii="Times New Roman" w:hAnsi="Times New Roman"/>
          <w:sz w:val="28"/>
          <w:szCs w:val="28"/>
        </w:rPr>
        <w:t>а</w:t>
      </w:r>
      <w:r w:rsidRPr="00AF0A64">
        <w:rPr>
          <w:rFonts w:ascii="Times New Roman" w:hAnsi="Times New Roman"/>
          <w:sz w:val="28"/>
          <w:szCs w:val="28"/>
        </w:rPr>
        <w:t xml:space="preserve">тить куницей». О каком налоге идет речь? </w:t>
      </w:r>
    </w:p>
    <w:p w:rsidR="001453DE" w:rsidRPr="00AF0A64" w:rsidRDefault="001453DE" w:rsidP="00316C61">
      <w:pPr>
        <w:pStyle w:val="ListParagraph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0A64">
        <w:rPr>
          <w:rFonts w:ascii="Times New Roman" w:hAnsi="Times New Roman"/>
          <w:sz w:val="28"/>
          <w:szCs w:val="28"/>
        </w:rPr>
        <w:t>Один из небольших тюркских народов.</w:t>
      </w:r>
    </w:p>
    <w:p w:rsidR="001453DE" w:rsidRPr="00AF0A64" w:rsidRDefault="001453DE" w:rsidP="00316C61">
      <w:pPr>
        <w:pStyle w:val="ListParagraph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0A64">
        <w:rPr>
          <w:rFonts w:ascii="Times New Roman" w:hAnsi="Times New Roman"/>
          <w:sz w:val="28"/>
          <w:szCs w:val="28"/>
        </w:rPr>
        <w:t>Специальные чиновники, направленные из Москвы в Уфу, в об</w:t>
      </w:r>
      <w:r w:rsidRPr="00AF0A64">
        <w:rPr>
          <w:rFonts w:ascii="Times New Roman" w:hAnsi="Times New Roman"/>
          <w:sz w:val="28"/>
          <w:szCs w:val="28"/>
        </w:rPr>
        <w:t>я</w:t>
      </w:r>
      <w:r w:rsidRPr="00AF0A64">
        <w:rPr>
          <w:rFonts w:ascii="Times New Roman" w:hAnsi="Times New Roman"/>
          <w:sz w:val="28"/>
          <w:szCs w:val="28"/>
        </w:rPr>
        <w:t>занности которых входило  придумывать новые налоги и облагать ими нас</w:t>
      </w:r>
      <w:r w:rsidRPr="00AF0A64">
        <w:rPr>
          <w:rFonts w:ascii="Times New Roman" w:hAnsi="Times New Roman"/>
          <w:sz w:val="28"/>
          <w:szCs w:val="28"/>
        </w:rPr>
        <w:t>е</w:t>
      </w:r>
      <w:r w:rsidRPr="00AF0A64">
        <w:rPr>
          <w:rFonts w:ascii="Times New Roman" w:hAnsi="Times New Roman"/>
          <w:sz w:val="28"/>
          <w:szCs w:val="28"/>
        </w:rPr>
        <w:t>ление.</w:t>
      </w:r>
    </w:p>
    <w:p w:rsidR="001453DE" w:rsidRPr="00AF0A64" w:rsidRDefault="001453DE" w:rsidP="00316C61">
      <w:pPr>
        <w:pStyle w:val="ListParagraph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0A64">
        <w:rPr>
          <w:rFonts w:ascii="Times New Roman" w:hAnsi="Times New Roman"/>
          <w:sz w:val="28"/>
          <w:szCs w:val="28"/>
        </w:rPr>
        <w:t xml:space="preserve">Господствующая система земледелия у башкир северо-западного Башкортостана к XVIII в. </w:t>
      </w:r>
    </w:p>
    <w:p w:rsidR="001453DE" w:rsidRPr="00AF0A64" w:rsidRDefault="001453DE" w:rsidP="00316C61">
      <w:pPr>
        <w:pStyle w:val="ListParagraph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0A64">
        <w:rPr>
          <w:rFonts w:ascii="Times New Roman" w:hAnsi="Times New Roman"/>
          <w:sz w:val="28"/>
          <w:szCs w:val="28"/>
        </w:rPr>
        <w:t>Поэт - декабрист, внесший особый вклад в изучении жизни, ист</w:t>
      </w:r>
      <w:r w:rsidRPr="00AF0A64">
        <w:rPr>
          <w:rFonts w:ascii="Times New Roman" w:hAnsi="Times New Roman"/>
          <w:sz w:val="28"/>
          <w:szCs w:val="28"/>
        </w:rPr>
        <w:t>о</w:t>
      </w:r>
      <w:r w:rsidRPr="00AF0A64">
        <w:rPr>
          <w:rFonts w:ascii="Times New Roman" w:hAnsi="Times New Roman"/>
          <w:sz w:val="28"/>
          <w:szCs w:val="28"/>
        </w:rPr>
        <w:t xml:space="preserve">рии и духовного богатства башкирского народа. </w:t>
      </w:r>
    </w:p>
    <w:p w:rsidR="001453DE" w:rsidRPr="00AF0A64" w:rsidRDefault="001453DE" w:rsidP="00316C61">
      <w:pPr>
        <w:pStyle w:val="ListParagraph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0A64">
        <w:rPr>
          <w:rFonts w:ascii="Times New Roman" w:hAnsi="Times New Roman"/>
          <w:sz w:val="28"/>
          <w:szCs w:val="28"/>
        </w:rPr>
        <w:t>Балтийская крепость, куда был сослан на пожизненную каторгу Салават Юлаев.</w:t>
      </w:r>
    </w:p>
    <w:p w:rsidR="001453DE" w:rsidRPr="00AF0A64" w:rsidRDefault="001453DE" w:rsidP="00316C61">
      <w:pPr>
        <w:pStyle w:val="ListParagraph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0A64">
        <w:rPr>
          <w:rFonts w:ascii="Times New Roman" w:hAnsi="Times New Roman"/>
          <w:sz w:val="28"/>
          <w:szCs w:val="28"/>
        </w:rPr>
        <w:t>Переводчик коллегии иностранных дел, навечно заклейменный позором как кровавый палач башкирск</w:t>
      </w:r>
      <w:r w:rsidRPr="00AF0A64">
        <w:rPr>
          <w:rFonts w:ascii="Times New Roman" w:hAnsi="Times New Roman"/>
          <w:sz w:val="28"/>
          <w:szCs w:val="28"/>
        </w:rPr>
        <w:t>о</w:t>
      </w:r>
      <w:r w:rsidRPr="00AF0A64">
        <w:rPr>
          <w:rFonts w:ascii="Times New Roman" w:hAnsi="Times New Roman"/>
          <w:sz w:val="28"/>
          <w:szCs w:val="28"/>
        </w:rPr>
        <w:t>го народа.</w:t>
      </w:r>
    </w:p>
    <w:p w:rsidR="001453DE" w:rsidRPr="00AF0A64" w:rsidRDefault="001453DE" w:rsidP="00316C61">
      <w:pPr>
        <w:pStyle w:val="ListParagraph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0A64">
        <w:rPr>
          <w:rFonts w:ascii="Times New Roman" w:hAnsi="Times New Roman"/>
          <w:sz w:val="28"/>
          <w:szCs w:val="28"/>
        </w:rPr>
        <w:t xml:space="preserve">Выдающийся башкирский ученый - просветитель, автор трудов «Якдар», «Краткий курс тюркской грамматики». </w:t>
      </w:r>
    </w:p>
    <w:p w:rsidR="001453DE" w:rsidRDefault="001453DE" w:rsidP="00316C6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453DE" w:rsidRDefault="001453DE" w:rsidP="00316C6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left:0;text-align:left;margin-left:81pt;margin-top:-18pt;width:331.75pt;height:273.4pt;z-index:251656704">
            <v:imagedata r:id="rId69" o:title="" croptop="5482f" cropbottom="32415f" cropleft="19028f"/>
            <w10:wrap type="square"/>
          </v:shape>
        </w:pict>
      </w:r>
    </w:p>
    <w:p w:rsidR="001453DE" w:rsidRPr="000D6BAF" w:rsidRDefault="001453DE" w:rsidP="007D723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453DE" w:rsidRDefault="001453DE" w:rsidP="00FE7DB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BAF">
        <w:rPr>
          <w:rFonts w:ascii="Times New Roman" w:hAnsi="Times New Roman"/>
          <w:sz w:val="28"/>
          <w:szCs w:val="28"/>
        </w:rPr>
        <w:t xml:space="preserve"> </w:t>
      </w:r>
    </w:p>
    <w:p w:rsidR="001453DE" w:rsidRDefault="001453DE" w:rsidP="00FE7DB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75" alt="ÐÐ·Ð¾Ð±ÑÐ°Ð¶ÐµÐ½Ð¸Ðµ" style="position:absolute;left:0;text-align:left;margin-left:-18pt;margin-top:183.95pt;width:132.4pt;height:180pt;z-index:251659776">
            <v:imagedata r:id="rId70" r:href="rId71"/>
            <w10:wrap type="square"/>
          </v:shape>
        </w:pict>
      </w:r>
      <w:r w:rsidRPr="00FE7DB8">
        <w:rPr>
          <w:rFonts w:ascii="Times New Roman" w:hAnsi="Times New Roman"/>
          <w:sz w:val="28"/>
          <w:szCs w:val="28"/>
        </w:rPr>
        <w:t xml:space="preserve"> </w:t>
      </w:r>
    </w:p>
    <w:p w:rsidR="001453DE" w:rsidRPr="00FE7DB8" w:rsidRDefault="001453DE" w:rsidP="00FE7DB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7DB8">
        <w:rPr>
          <w:rFonts w:ascii="Times New Roman" w:hAnsi="Times New Roman"/>
          <w:sz w:val="28"/>
          <w:szCs w:val="28"/>
        </w:rPr>
        <w:t>Касим Салиаскарович Девлеткильдеев</w:t>
      </w:r>
      <w:r>
        <w:rPr>
          <w:rFonts w:ascii="Times New Roman" w:hAnsi="Times New Roman"/>
          <w:sz w:val="28"/>
          <w:szCs w:val="28"/>
        </w:rPr>
        <w:t xml:space="preserve"> - с</w:t>
      </w:r>
      <w:r w:rsidRPr="00FE7DB8">
        <w:rPr>
          <w:rFonts w:ascii="Times New Roman" w:hAnsi="Times New Roman"/>
          <w:sz w:val="28"/>
          <w:szCs w:val="28"/>
        </w:rPr>
        <w:t>оветский худо</w:t>
      </w:r>
      <w:r w:rsidRPr="00FE7DB8">
        <w:rPr>
          <w:rFonts w:ascii="Times New Roman" w:hAnsi="Times New Roman"/>
          <w:sz w:val="28"/>
          <w:szCs w:val="28"/>
        </w:rPr>
        <w:t>ж</w:t>
      </w:r>
      <w:r w:rsidRPr="00FE7DB8">
        <w:rPr>
          <w:rFonts w:ascii="Times New Roman" w:hAnsi="Times New Roman"/>
          <w:sz w:val="28"/>
          <w:szCs w:val="28"/>
        </w:rPr>
        <w:t>ник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E7DB8">
        <w:rPr>
          <w:rFonts w:ascii="Times New Roman" w:hAnsi="Times New Roman"/>
          <w:sz w:val="28"/>
          <w:szCs w:val="28"/>
        </w:rPr>
        <w:t>Башкирский, советский живописец, член Союза Художников СССР, основоположник изобраз</w:t>
      </w:r>
      <w:r w:rsidRPr="00FE7DB8">
        <w:rPr>
          <w:rFonts w:ascii="Times New Roman" w:hAnsi="Times New Roman"/>
          <w:sz w:val="28"/>
          <w:szCs w:val="28"/>
        </w:rPr>
        <w:t>и</w:t>
      </w:r>
      <w:r w:rsidRPr="00FE7DB8">
        <w:rPr>
          <w:rFonts w:ascii="Times New Roman" w:hAnsi="Times New Roman"/>
          <w:sz w:val="28"/>
          <w:szCs w:val="28"/>
        </w:rPr>
        <w:t>тельного иску</w:t>
      </w:r>
      <w:r w:rsidRPr="00FE7DB8">
        <w:rPr>
          <w:rFonts w:ascii="Times New Roman" w:hAnsi="Times New Roman"/>
          <w:sz w:val="28"/>
          <w:szCs w:val="28"/>
        </w:rPr>
        <w:t>с</w:t>
      </w:r>
      <w:r w:rsidRPr="00FE7DB8">
        <w:rPr>
          <w:rFonts w:ascii="Times New Roman" w:hAnsi="Times New Roman"/>
          <w:sz w:val="28"/>
          <w:szCs w:val="28"/>
        </w:rPr>
        <w:t>ства в Башкортостане, считается первым башкирским художником и одним из первых</w:t>
      </w:r>
      <w:r w:rsidRPr="00FE7DB8">
        <w:rPr>
          <w:rFonts w:ascii="Arial" w:hAnsi="Arial" w:cs="Arial"/>
          <w:color w:val="333333"/>
          <w:sz w:val="20"/>
          <w:szCs w:val="20"/>
          <w:lang w:eastAsia="ru-RU"/>
        </w:rPr>
        <w:t xml:space="preserve"> </w:t>
      </w:r>
      <w:r w:rsidRPr="00FE7DB8">
        <w:rPr>
          <w:rFonts w:ascii="Times New Roman" w:hAnsi="Times New Roman"/>
          <w:sz w:val="28"/>
          <w:szCs w:val="28"/>
        </w:rPr>
        <w:t>татарских художн</w:t>
      </w:r>
      <w:r w:rsidRPr="00FE7DB8">
        <w:rPr>
          <w:rFonts w:ascii="Times New Roman" w:hAnsi="Times New Roman"/>
          <w:sz w:val="28"/>
          <w:szCs w:val="28"/>
        </w:rPr>
        <w:t>и</w:t>
      </w:r>
      <w:r w:rsidRPr="00FE7DB8">
        <w:rPr>
          <w:rFonts w:ascii="Times New Roman" w:hAnsi="Times New Roman"/>
          <w:sz w:val="28"/>
          <w:szCs w:val="28"/>
        </w:rPr>
        <w:t>ков. Родился: 11 апреля 1887 г., </w:t>
      </w:r>
      <w:hyperlink r:id="rId72" w:history="1">
        <w:r w:rsidRPr="00FE7DB8">
          <w:rPr>
            <w:rFonts w:ascii="Times New Roman" w:hAnsi="Times New Roman"/>
            <w:sz w:val="28"/>
            <w:szCs w:val="28"/>
          </w:rPr>
          <w:t>Кугуль</w:t>
        </w:r>
      </w:hyperlink>
      <w:r>
        <w:rPr>
          <w:rFonts w:ascii="Times New Roman" w:hAnsi="Times New Roman"/>
          <w:sz w:val="28"/>
          <w:szCs w:val="28"/>
        </w:rPr>
        <w:t xml:space="preserve">. </w:t>
      </w:r>
      <w:r w:rsidRPr="00FE7DB8">
        <w:rPr>
          <w:rFonts w:ascii="Times New Roman" w:hAnsi="Times New Roman"/>
          <w:sz w:val="28"/>
          <w:szCs w:val="28"/>
        </w:rPr>
        <w:t>Умер: 19 января 1947 г. (59 лет), </w:t>
      </w:r>
      <w:hyperlink r:id="rId73" w:history="1">
        <w:r w:rsidRPr="00FE7DB8">
          <w:rPr>
            <w:rFonts w:ascii="Times New Roman" w:hAnsi="Times New Roman"/>
            <w:sz w:val="28"/>
            <w:szCs w:val="28"/>
          </w:rPr>
          <w:t>Уфа</w:t>
        </w:r>
      </w:hyperlink>
      <w:r w:rsidRPr="00FE7DB8">
        <w:rPr>
          <w:rFonts w:ascii="Times New Roman" w:hAnsi="Times New Roman"/>
          <w:sz w:val="28"/>
          <w:szCs w:val="28"/>
        </w:rPr>
        <w:t>, РСФСР, СССР</w:t>
      </w:r>
      <w:r>
        <w:rPr>
          <w:rFonts w:ascii="Times New Roman" w:hAnsi="Times New Roman"/>
          <w:sz w:val="28"/>
          <w:szCs w:val="28"/>
        </w:rPr>
        <w:t>.</w:t>
      </w:r>
    </w:p>
    <w:p w:rsidR="001453DE" w:rsidRPr="000D6BAF" w:rsidRDefault="001453DE" w:rsidP="007D72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53DE" w:rsidRPr="004C731A" w:rsidRDefault="001453DE" w:rsidP="007D7239">
      <w:pPr>
        <w:pStyle w:val="ListParagraph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BAF">
        <w:rPr>
          <w:rFonts w:ascii="Times New Roman" w:hAnsi="Times New Roman"/>
          <w:b/>
          <w:sz w:val="28"/>
          <w:szCs w:val="28"/>
        </w:rPr>
        <w:t xml:space="preserve">Определите, о ком идет речь: </w:t>
      </w:r>
    </w:p>
    <w:p w:rsidR="001453DE" w:rsidRPr="004C731A" w:rsidRDefault="001453DE" w:rsidP="007D723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0" type="#_x0000_t75" alt="" style="position:absolute;left:0;text-align:left;margin-left:27pt;margin-top:20.85pt;width:191.7pt;height:239.45pt;z-index:251655680">
            <v:imagedata r:id="rId74" o:title=""/>
            <w10:wrap type="square"/>
          </v:shape>
        </w:pict>
      </w:r>
      <w:r w:rsidRPr="004C731A">
        <w:rPr>
          <w:rFonts w:ascii="Times New Roman" w:hAnsi="Times New Roman"/>
          <w:sz w:val="28"/>
          <w:szCs w:val="28"/>
        </w:rPr>
        <w:t>Ученик и последователь В.О. Ключевского, ректор Московского ун</w:t>
      </w:r>
      <w:r w:rsidRPr="004C731A">
        <w:rPr>
          <w:rFonts w:ascii="Times New Roman" w:hAnsi="Times New Roman"/>
          <w:sz w:val="28"/>
          <w:szCs w:val="28"/>
        </w:rPr>
        <w:t>и</w:t>
      </w:r>
      <w:r w:rsidRPr="004C731A">
        <w:rPr>
          <w:rFonts w:ascii="Times New Roman" w:hAnsi="Times New Roman"/>
          <w:sz w:val="28"/>
          <w:szCs w:val="28"/>
        </w:rPr>
        <w:t>верситета в 1911 – 1917 гг. В 1929 г. был избран академиком по отделу гум</w:t>
      </w:r>
      <w:r w:rsidRPr="004C731A">
        <w:rPr>
          <w:rFonts w:ascii="Times New Roman" w:hAnsi="Times New Roman"/>
          <w:sz w:val="28"/>
          <w:szCs w:val="28"/>
        </w:rPr>
        <w:t>а</w:t>
      </w:r>
      <w:r w:rsidRPr="004C731A">
        <w:rPr>
          <w:rFonts w:ascii="Times New Roman" w:hAnsi="Times New Roman"/>
          <w:sz w:val="28"/>
          <w:szCs w:val="28"/>
        </w:rPr>
        <w:t>нитарных наук.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731A">
        <w:rPr>
          <w:rFonts w:ascii="Times New Roman" w:hAnsi="Times New Roman"/>
          <w:sz w:val="28"/>
          <w:szCs w:val="28"/>
        </w:rPr>
        <w:t>1930 г. был арестован «по делу о контрреволюционных з</w:t>
      </w:r>
      <w:r w:rsidRPr="004C731A">
        <w:rPr>
          <w:rFonts w:ascii="Times New Roman" w:hAnsi="Times New Roman"/>
          <w:sz w:val="28"/>
          <w:szCs w:val="28"/>
        </w:rPr>
        <w:t>а</w:t>
      </w:r>
      <w:r w:rsidRPr="004C731A">
        <w:rPr>
          <w:rFonts w:ascii="Times New Roman" w:hAnsi="Times New Roman"/>
          <w:sz w:val="28"/>
          <w:szCs w:val="28"/>
        </w:rPr>
        <w:t>мыслах академиков и профессоров истории» и осужден к ссылке. Ссылку о</w:t>
      </w:r>
      <w:r w:rsidRPr="004C731A">
        <w:rPr>
          <w:rFonts w:ascii="Times New Roman" w:hAnsi="Times New Roman"/>
          <w:sz w:val="28"/>
          <w:szCs w:val="28"/>
        </w:rPr>
        <w:t>т</w:t>
      </w:r>
      <w:r w:rsidRPr="004C731A">
        <w:rPr>
          <w:rFonts w:ascii="Times New Roman" w:hAnsi="Times New Roman"/>
          <w:sz w:val="28"/>
          <w:szCs w:val="28"/>
        </w:rPr>
        <w:t xml:space="preserve">бывал в Уфе. </w:t>
      </w:r>
      <w:r>
        <w:rPr>
          <w:rFonts w:ascii="Times New Roman" w:hAnsi="Times New Roman"/>
          <w:sz w:val="28"/>
          <w:szCs w:val="28"/>
        </w:rPr>
        <w:t>Был п</w:t>
      </w:r>
      <w:r w:rsidRPr="004C731A">
        <w:rPr>
          <w:rFonts w:ascii="Times New Roman" w:hAnsi="Times New Roman"/>
          <w:sz w:val="28"/>
          <w:szCs w:val="28"/>
        </w:rPr>
        <w:t>охоронен на Сергиевском кла</w:t>
      </w:r>
      <w:r w:rsidRPr="004C731A">
        <w:rPr>
          <w:rFonts w:ascii="Times New Roman" w:hAnsi="Times New Roman"/>
          <w:sz w:val="28"/>
          <w:szCs w:val="28"/>
        </w:rPr>
        <w:t>д</w:t>
      </w:r>
      <w:r w:rsidRPr="004C731A">
        <w:rPr>
          <w:rFonts w:ascii="Times New Roman" w:hAnsi="Times New Roman"/>
          <w:sz w:val="28"/>
          <w:szCs w:val="28"/>
        </w:rPr>
        <w:t>бище г. Уфы.</w:t>
      </w:r>
    </w:p>
    <w:p w:rsidR="001453DE" w:rsidRPr="0018302C" w:rsidRDefault="001453DE" w:rsidP="0018302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18302C">
        <w:rPr>
          <w:rFonts w:ascii="Times New Roman" w:hAnsi="Times New Roman"/>
          <w:sz w:val="28"/>
          <w:szCs w:val="28"/>
          <w:u w:val="single"/>
        </w:rPr>
        <w:t>Матвей Кузьмич Любавский </w:t>
      </w:r>
    </w:p>
    <w:sectPr w:rsidR="001453DE" w:rsidRPr="0018302C" w:rsidSect="00867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745"/>
    <w:multiLevelType w:val="hybridMultilevel"/>
    <w:tmpl w:val="BABAF5AC"/>
    <w:lvl w:ilvl="0" w:tplc="6F40744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894316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E0455A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A08F03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294E05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028F7A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74CC5E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E28148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C60CFE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BC556E9"/>
    <w:multiLevelType w:val="hybridMultilevel"/>
    <w:tmpl w:val="E86AB2B4"/>
    <w:lvl w:ilvl="0" w:tplc="269C944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D24864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236A36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E22162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E222FD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582CAF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780CF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80663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ADDEAF6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12A737B"/>
    <w:multiLevelType w:val="hybridMultilevel"/>
    <w:tmpl w:val="EE56D914"/>
    <w:lvl w:ilvl="0" w:tplc="74BA9B9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2948038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34A21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A06612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138275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E40544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684469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A8A4EB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7BAA73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5C78FD"/>
    <w:multiLevelType w:val="multilevel"/>
    <w:tmpl w:val="92DEE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6C4B06"/>
    <w:multiLevelType w:val="hybridMultilevel"/>
    <w:tmpl w:val="D074A282"/>
    <w:lvl w:ilvl="0" w:tplc="C6809BD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E884CF1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95EDE0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82E6D2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9C4294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FCC412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628399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BC2480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A380F05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9FC5473"/>
    <w:multiLevelType w:val="hybridMultilevel"/>
    <w:tmpl w:val="023AB5DC"/>
    <w:lvl w:ilvl="0" w:tplc="522A80D4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C3EE3536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DC30DE92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498E180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7F624550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6C9CF3DC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C2F2423E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D2E67CD4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3E6E4F42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7239"/>
    <w:rsid w:val="0000092B"/>
    <w:rsid w:val="0000113F"/>
    <w:rsid w:val="000108A0"/>
    <w:rsid w:val="00014115"/>
    <w:rsid w:val="00021C2E"/>
    <w:rsid w:val="00040755"/>
    <w:rsid w:val="00046FC2"/>
    <w:rsid w:val="000873F7"/>
    <w:rsid w:val="000D007F"/>
    <w:rsid w:val="000D6BAF"/>
    <w:rsid w:val="0011092C"/>
    <w:rsid w:val="001208DA"/>
    <w:rsid w:val="00122107"/>
    <w:rsid w:val="001453DE"/>
    <w:rsid w:val="0018302C"/>
    <w:rsid w:val="001B1837"/>
    <w:rsid w:val="001D4498"/>
    <w:rsid w:val="00275EA1"/>
    <w:rsid w:val="0028360F"/>
    <w:rsid w:val="00291421"/>
    <w:rsid w:val="002F6D07"/>
    <w:rsid w:val="00305F3C"/>
    <w:rsid w:val="00316C61"/>
    <w:rsid w:val="00317596"/>
    <w:rsid w:val="00326A67"/>
    <w:rsid w:val="003A45AD"/>
    <w:rsid w:val="003C1E3B"/>
    <w:rsid w:val="003D5A37"/>
    <w:rsid w:val="003D67AC"/>
    <w:rsid w:val="00442E85"/>
    <w:rsid w:val="004B4759"/>
    <w:rsid w:val="004C731A"/>
    <w:rsid w:val="00535625"/>
    <w:rsid w:val="00537E1A"/>
    <w:rsid w:val="005615F5"/>
    <w:rsid w:val="005B29C0"/>
    <w:rsid w:val="005C6814"/>
    <w:rsid w:val="00614F94"/>
    <w:rsid w:val="00616A85"/>
    <w:rsid w:val="00632697"/>
    <w:rsid w:val="00641DD0"/>
    <w:rsid w:val="007305B7"/>
    <w:rsid w:val="00731329"/>
    <w:rsid w:val="00731DC9"/>
    <w:rsid w:val="00732B17"/>
    <w:rsid w:val="007364A3"/>
    <w:rsid w:val="0074093D"/>
    <w:rsid w:val="007D7239"/>
    <w:rsid w:val="00834EF9"/>
    <w:rsid w:val="00836E46"/>
    <w:rsid w:val="008463A2"/>
    <w:rsid w:val="00867629"/>
    <w:rsid w:val="00884367"/>
    <w:rsid w:val="008A0614"/>
    <w:rsid w:val="008C74C0"/>
    <w:rsid w:val="008E377E"/>
    <w:rsid w:val="008E5E6A"/>
    <w:rsid w:val="00912455"/>
    <w:rsid w:val="009263CF"/>
    <w:rsid w:val="00942766"/>
    <w:rsid w:val="00945F58"/>
    <w:rsid w:val="009527B8"/>
    <w:rsid w:val="00970F90"/>
    <w:rsid w:val="009F37DE"/>
    <w:rsid w:val="00A03E2C"/>
    <w:rsid w:val="00A126ED"/>
    <w:rsid w:val="00A23227"/>
    <w:rsid w:val="00A2323D"/>
    <w:rsid w:val="00A313CE"/>
    <w:rsid w:val="00A71477"/>
    <w:rsid w:val="00A7248E"/>
    <w:rsid w:val="00AF0A64"/>
    <w:rsid w:val="00B10C0C"/>
    <w:rsid w:val="00B15BDB"/>
    <w:rsid w:val="00B25452"/>
    <w:rsid w:val="00B3318C"/>
    <w:rsid w:val="00B3410D"/>
    <w:rsid w:val="00B469F4"/>
    <w:rsid w:val="00BA67CD"/>
    <w:rsid w:val="00BC4CAC"/>
    <w:rsid w:val="00C1037E"/>
    <w:rsid w:val="00C344D1"/>
    <w:rsid w:val="00C41B60"/>
    <w:rsid w:val="00C438C3"/>
    <w:rsid w:val="00C7244C"/>
    <w:rsid w:val="00C87887"/>
    <w:rsid w:val="00CB516B"/>
    <w:rsid w:val="00D31716"/>
    <w:rsid w:val="00D3584E"/>
    <w:rsid w:val="00D95A93"/>
    <w:rsid w:val="00DA29C1"/>
    <w:rsid w:val="00DB49C4"/>
    <w:rsid w:val="00DD4A28"/>
    <w:rsid w:val="00E2653A"/>
    <w:rsid w:val="00E31E81"/>
    <w:rsid w:val="00E54F22"/>
    <w:rsid w:val="00E750F2"/>
    <w:rsid w:val="00EB3DE2"/>
    <w:rsid w:val="00EB467D"/>
    <w:rsid w:val="00F03AE1"/>
    <w:rsid w:val="00F12603"/>
    <w:rsid w:val="00F1401D"/>
    <w:rsid w:val="00F37B50"/>
    <w:rsid w:val="00F744B2"/>
    <w:rsid w:val="00FE7DB8"/>
    <w:rsid w:val="00FF6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239"/>
    <w:pPr>
      <w:spacing w:after="160" w:line="259" w:lineRule="auto"/>
    </w:pPr>
    <w:rPr>
      <w:lang w:eastAsia="en-US"/>
    </w:rPr>
  </w:style>
  <w:style w:type="paragraph" w:styleId="Heading3">
    <w:name w:val="heading 3"/>
    <w:basedOn w:val="Normal"/>
    <w:link w:val="Heading3Char"/>
    <w:uiPriority w:val="99"/>
    <w:qFormat/>
    <w:locked/>
    <w:rsid w:val="00046FC2"/>
    <w:pPr>
      <w:spacing w:before="100" w:beforeAutospacing="1" w:after="100" w:afterAutospacing="1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/>
      <w:b/>
      <w:sz w:val="26"/>
      <w:lang w:eastAsia="en-US"/>
    </w:rPr>
  </w:style>
  <w:style w:type="paragraph" w:styleId="ListParagraph">
    <w:name w:val="List Paragraph"/>
    <w:basedOn w:val="Normal"/>
    <w:uiPriority w:val="99"/>
    <w:qFormat/>
    <w:rsid w:val="007D7239"/>
    <w:pPr>
      <w:ind w:left="720"/>
      <w:contextualSpacing/>
    </w:pPr>
  </w:style>
  <w:style w:type="table" w:styleId="TableGrid">
    <w:name w:val="Table Grid"/>
    <w:basedOn w:val="TableNormal"/>
    <w:uiPriority w:val="99"/>
    <w:rsid w:val="007D723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D7239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D7239"/>
    <w:rPr>
      <w:rFonts w:ascii="Tahoma" w:hAnsi="Tahoma"/>
      <w:sz w:val="16"/>
    </w:rPr>
  </w:style>
  <w:style w:type="character" w:styleId="Hyperlink">
    <w:name w:val="Hyperlink"/>
    <w:basedOn w:val="DefaultParagraphFont"/>
    <w:uiPriority w:val="99"/>
    <w:rsid w:val="00E2653A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A2322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02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2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2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0226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22654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226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022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2%D0%B0%D0%BC%D1%8C%D1%8F%D0%BD-%D0%9A%D0%B0%D1%82%D0%B0%D0%B9%D1%81%D0%BA%D0%B8%D0%B9_%D0%BA%D0%B0%D0%BD%D1%82%D0%BE%D0%BD" TargetMode="External"/><Relationship Id="rId18" Type="http://schemas.openxmlformats.org/officeDocument/2006/relationships/hyperlink" Target="https://ru.wikipedia.org/wiki/%D0%90%D1%81%D0%BA%D0%B8%D0%BD%D1%81%D0%BA%D0%B8%D0%B9_%D1%80%D0%B0%D0%B9%D0%BE%D0%BD" TargetMode="External"/><Relationship Id="rId26" Type="http://schemas.openxmlformats.org/officeDocument/2006/relationships/hyperlink" Target="https://ru.wikipedia.org/wiki/%D0%91%D0%BB%D0%B0%D0%B3%D0%BE%D0%B2%D0%B5%D1%89%D0%B5%D0%BD%D1%81%D0%BA%D0%B8%D0%B9_%D1%80%D0%B0%D0%B9%D0%BE%D0%BD_(%D0%91%D0%B0%D1%88%D0%BA%D0%BE%D1%80%D1%82%D0%BE%D1%81%D1%82%D0%B0%D0%BD)" TargetMode="External"/><Relationship Id="rId39" Type="http://schemas.openxmlformats.org/officeDocument/2006/relationships/hyperlink" Target="https://ru.wikipedia.org/wiki/%D0%A1%D1%82%D0%B5%D1%80%D0%BB%D0%B8%D0%B1%D0%B0%D1%88%D0%B5%D0%B2%D1%81%D0%BA%D0%B8%D0%B9_%D1%80%D0%B0%D0%B9%D0%BE%D0%BD" TargetMode="External"/><Relationship Id="rId21" Type="http://schemas.openxmlformats.org/officeDocument/2006/relationships/hyperlink" Target="https://ru.wikipedia.org/wiki/%D0%91%D0%B0%D0%BA%D0%B0%D0%BB%D0%B8%D0%BD%D1%81%D0%BA%D0%B8%D0%B9_%D1%80%D0%B0%D0%B9%D0%BE%D0%BD" TargetMode="External"/><Relationship Id="rId34" Type="http://schemas.openxmlformats.org/officeDocument/2006/relationships/hyperlink" Target="https://ru.wikipedia.org/wiki/%D0%94%D1%83%D0%B2%D0%B0%D0%BD%D1%81%D0%BA%D0%B8%D0%B9_%D1%80%D0%B0%D0%B9%D0%BE%D0%BD" TargetMode="External"/><Relationship Id="rId42" Type="http://schemas.openxmlformats.org/officeDocument/2006/relationships/hyperlink" Target="https://ru.wikipedia.org/wiki/%D0%93%D0%B0%D1%84%D1%83%D1%80%D0%B8%D0%B9%D1%81%D0%BA%D0%B8%D0%B9_%D1%80%D0%B0%D0%B9%D0%BE%D0%BD" TargetMode="External"/><Relationship Id="rId47" Type="http://schemas.openxmlformats.org/officeDocument/2006/relationships/hyperlink" Target="https://ru.wikipedia.org/wiki/%D0%9A%D1%80%D0%B0%D1%81%D0%BD%D0%BE%D0%BA%D0%B0%D0%BC%D1%81%D0%BA%D0%B8%D0%B9_%D1%80%D0%B0%D0%B9%D0%BE%D0%BD_(%D0%91%D0%B0%D1%88%D0%BA%D0%BE%D1%80%D1%82%D0%BE%D1%81%D1%82%D0%B0%D0%BD)" TargetMode="External"/><Relationship Id="rId50" Type="http://schemas.openxmlformats.org/officeDocument/2006/relationships/hyperlink" Target="https://ru.wikipedia.org/wiki/%D0%9F%D1%80%D0%B8%D1%8E%D1%82%D0%BE%D0%B2%D1%81%D0%BA%D0%B8%D0%B9_%D1%80%D0%B0%D0%B9%D0%BE%D0%BD" TargetMode="External"/><Relationship Id="rId55" Type="http://schemas.openxmlformats.org/officeDocument/2006/relationships/hyperlink" Target="https://ru.wikipedia.org/wiki/%D0%9A%D1%83%D1%88%D0%BD%D0%B0%D1%80%D0%B5%D0%BD%D0%BA%D0%BE%D0%B2%D1%81%D0%BA%D0%B8%D0%B9_%D1%80%D0%B0%D0%B9%D0%BE%D0%BD" TargetMode="External"/><Relationship Id="rId63" Type="http://schemas.openxmlformats.org/officeDocument/2006/relationships/image" Target="media/image3.jpeg"/><Relationship Id="rId68" Type="http://schemas.openxmlformats.org/officeDocument/2006/relationships/hyperlink" Target="https://ru.wikipedia.org/wiki/%D0%91%D0%B0%D1%88%D0%BA%D0%B8%D1%80%D1%81%D0%BA%D0%B0%D1%8F_%D0%90%D0%A1%D0%A1%D0%A0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2.emf"/><Relationship Id="rId71" Type="http://schemas.openxmlformats.org/officeDocument/2006/relationships/image" Target="https://upload.wikimedia.org/wikipedia/ru/thumb/2/22/Devletkildeev.jpg/267px-Devletkildeev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0%D1%80%D0%B3%D0%B0%D1%8F%D1%88%D1%81%D0%BA%D0%B8%D0%B9_%D1%80%D0%B0%D0%B9%D0%BE%D0%BD" TargetMode="External"/><Relationship Id="rId29" Type="http://schemas.openxmlformats.org/officeDocument/2006/relationships/hyperlink" Target="https://ru.wikipedia.org/wiki/%D0%91%D1%83%D1%80%D0%B7%D1%8F%D0%BD%D1%81%D0%BA%D0%B8%D0%B9_%D1%80%D0%B0%D0%B9%D0%BE%D0%BD" TargetMode="External"/><Relationship Id="rId11" Type="http://schemas.openxmlformats.org/officeDocument/2006/relationships/hyperlink" Target="https://ru.wikipedia.org/wiki/%D0%9C%D0%B5%D1%81%D1%8F%D0%B3%D1%83%D1%82%D0%BE%D0%B2%D1%81%D0%BA%D0%B8%D0%B9_%D0%BA%D0%B0%D0%BD%D1%82%D0%BE%D0%BD" TargetMode="External"/><Relationship Id="rId24" Type="http://schemas.openxmlformats.org/officeDocument/2006/relationships/hyperlink" Target="https://ru.wikipedia.org/wiki/%D0%91%D0%B8%D0%B6%D0%B1%D1%83%D0%BB%D1%8F%D0%BA%D1%81%D0%BA%D0%B8%D0%B9_%D1%80%D0%B0%D0%B9%D0%BE%D0%BD" TargetMode="External"/><Relationship Id="rId32" Type="http://schemas.openxmlformats.org/officeDocument/2006/relationships/hyperlink" Target="https://ru.wikipedia.org/wiki/%D0%94%D0%B0%D0%B2%D0%BB%D0%B5%D0%BA%D0%B0%D0%BD%D0%BE%D0%B2%D1%81%D0%BA%D0%B8%D0%B9_%D1%80%D0%B0%D0%B9%D0%BE%D0%BD" TargetMode="External"/><Relationship Id="rId37" Type="http://schemas.openxmlformats.org/officeDocument/2006/relationships/hyperlink" Target="https://ru.wikipedia.org/wiki/%D0%97%D0%B8%D0%BB%D0%B0%D0%B8%D1%80%D1%81%D0%BA%D0%B8%D0%B9_%D1%80%D0%B0%D0%B9%D0%BE%D0%BD" TargetMode="External"/><Relationship Id="rId40" Type="http://schemas.openxmlformats.org/officeDocument/2006/relationships/hyperlink" Target="https://ru.wikipedia.org/wiki/%D0%9A%D0%B0%D1%80%D0%BC%D0%B0%D1%81%D0%BA%D0%B0%D0%BB%D0%B8%D0%BD%D1%81%D0%BA%D0%B8%D0%B9_%D1%80%D0%B0%D0%B9%D0%BE%D0%BD" TargetMode="External"/><Relationship Id="rId45" Type="http://schemas.openxmlformats.org/officeDocument/2006/relationships/hyperlink" Target="https://ru.wikipedia.org/wiki/%D0%9C%D0%B8%D1%88%D0%BA%D0%B8%D0%BD%D1%81%D0%BA%D0%B8%D0%B9_%D1%80%D0%B0%D0%B9%D0%BE%D0%BD_(%D0%91%D0%B0%D1%88%D0%BA%D0%BE%D1%80%D1%82%D0%BE%D1%81%D1%82%D0%B0%D0%BD)" TargetMode="External"/><Relationship Id="rId53" Type="http://schemas.openxmlformats.org/officeDocument/2006/relationships/hyperlink" Target="https://ru.wikipedia.org/wiki/%D0%9D%D1%83%D1%80%D0%B8%D0%BC%D0%B0%D0%BD%D0%BE%D0%B2%D1%81%D0%BA%D0%B8%D0%B9_%D1%80%D0%B0%D0%B9%D0%BE%D0%BD" TargetMode="External"/><Relationship Id="rId58" Type="http://schemas.openxmlformats.org/officeDocument/2006/relationships/hyperlink" Target="https://ru.wikipedia.org/wiki/%D0%A3%D1%87%D0%B0%D0%BB%D0%B8%D0%BD%D1%81%D0%BA%D0%B8%D0%B9_%D1%80%D0%B0%D0%B9%D0%BE%D0%BD" TargetMode="External"/><Relationship Id="rId66" Type="http://schemas.openxmlformats.org/officeDocument/2006/relationships/hyperlink" Target="https://ru.wikipedia.org/wiki/1990_%D0%B3%D0%BE%D0%B4" TargetMode="External"/><Relationship Id="rId74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0%D0%B1%D0%B7%D0%B5%D0%BB%D0%B8%D0%BB%D0%BE%D0%B2%D1%81%D0%BA%D0%B8%D0%B9_%D1%80%D0%B0%D0%B9%D0%BE%D0%BD" TargetMode="External"/><Relationship Id="rId23" Type="http://schemas.openxmlformats.org/officeDocument/2006/relationships/hyperlink" Target="https://ru.wikipedia.org/wiki/%D0%91%D0%B5%D0%BB%D0%BE%D1%80%D0%B5%D1%86%D0%BA%D0%B8%D0%B9_%D1%80%D0%B0%D0%B9%D0%BE%D0%BD" TargetMode="External"/><Relationship Id="rId28" Type="http://schemas.openxmlformats.org/officeDocument/2006/relationships/hyperlink" Target="https://ru.wikipedia.org/wiki/%D0%91%D1%83%D1%80%D0%B0%D0%B5%D0%B2%D1%81%D0%BA%D0%B8%D0%B9_%D1%80%D0%B0%D0%B9%D0%BE%D0%BD" TargetMode="External"/><Relationship Id="rId36" Type="http://schemas.openxmlformats.org/officeDocument/2006/relationships/hyperlink" Target="https://ru.wikipedia.org/wiki/%D0%97%D0%B8%D0%B0%D0%BD%D1%87%D1%83%D1%80%D0%B8%D0%BD%D1%81%D0%BA%D0%B8%D0%B9_%D1%80%D0%B0%D0%B9%D0%BE%D0%BD" TargetMode="External"/><Relationship Id="rId49" Type="http://schemas.openxmlformats.org/officeDocument/2006/relationships/hyperlink" Target="https://ru.wikipedia.org/wiki/%D0%98%D1%88%D0%B8%D0%BC%D0%B1%D0%B0%D0%B9%D1%81%D0%BA%D0%B8%D0%B9_%D1%80%D0%B0%D0%B9%D0%BE%D0%BD" TargetMode="External"/><Relationship Id="rId57" Type="http://schemas.openxmlformats.org/officeDocument/2006/relationships/hyperlink" Target="https://ru.wikipedia.org/wiki/%D0%A3%D1%84%D0%B8%D0%BC%D1%81%D0%BA%D0%B8%D0%B9_%D1%80%D0%B0%D0%B9%D0%BE%D0%BD" TargetMode="External"/><Relationship Id="rId61" Type="http://schemas.openxmlformats.org/officeDocument/2006/relationships/hyperlink" Target="https://ru.wikipedia.org/wiki/%D0%A7%D0%B8%D1%88%D0%BC%D0%B8%D0%BD%D1%81%D0%BA%D0%B8%D0%B9_%D1%80%D0%B0%D0%B9%D0%BE%D0%BD" TargetMode="External"/><Relationship Id="rId10" Type="http://schemas.openxmlformats.org/officeDocument/2006/relationships/hyperlink" Target="https://ru.wikipedia.org/wiki/%D0%97%D0%B8%D0%BB%D0%B0%D0%B8%D1%80%D1%81%D0%BA%D0%B8%D0%B9_%D0%BA%D0%B0%D0%BD%D1%82%D0%BE%D0%BD" TargetMode="External"/><Relationship Id="rId19" Type="http://schemas.openxmlformats.org/officeDocument/2006/relationships/hyperlink" Target="https://ru.wikipedia.org/wiki/%D0%91%D0%B0%D0%B9%D0%BA%D0%B8%D0%BD%D1%81%D0%BA%D0%B8%D0%B9_%D1%80%D0%B0%D0%B9%D0%BE%D0%BD" TargetMode="External"/><Relationship Id="rId31" Type="http://schemas.openxmlformats.org/officeDocument/2006/relationships/hyperlink" Target="https://ru.wikipedia.org/wiki/%D0%A2%D0%BE%D1%80%D1%81%D0%BA%D0%B8%D0%B9_%D1%80%D0%B0%D0%B9%D0%BE%D0%BD" TargetMode="External"/><Relationship Id="rId44" Type="http://schemas.openxmlformats.org/officeDocument/2006/relationships/hyperlink" Target="https://ru.wikipedia.org/wiki/%D0%9C%D0%B5%D0%BB%D0%B5%D1%83%D0%B7%D0%BE%D0%B2%D1%81%D0%BA%D0%B8%D0%B9_%D1%80%D0%B0%D0%B9%D0%BE%D0%BD" TargetMode="External"/><Relationship Id="rId52" Type="http://schemas.openxmlformats.org/officeDocument/2006/relationships/hyperlink" Target="https://ru.wikipedia.org/wiki/%D0%91%D0%B5%D0%BB%D0%BE%D0%BA%D0%B0%D1%82%D0%B0%D0%B9%D1%81%D0%BA%D0%B8%D0%B9_%D1%80%D0%B0%D0%B9%D0%BE%D0%BD" TargetMode="External"/><Relationship Id="rId60" Type="http://schemas.openxmlformats.org/officeDocument/2006/relationships/hyperlink" Target="https://ru.wikipedia.org/wiki/%D0%A7%D0%B5%D0%BA%D0%BC%D0%B0%D0%B3%D1%83%D1%88%D0%B5%D0%B2%D1%81%D0%BA%D0%B8%D0%B9_%D1%80%D0%B0%D0%B9%D0%BE%D0%BD" TargetMode="External"/><Relationship Id="rId65" Type="http://schemas.openxmlformats.org/officeDocument/2006/relationships/hyperlink" Target="https://ru.wikipedia.org/wiki/11_%D0%BE%D0%BA%D1%82%D1%8F%D0%B1%D1%80%D1%8F" TargetMode="External"/><Relationship Id="rId73" Type="http://schemas.openxmlformats.org/officeDocument/2006/relationships/hyperlink" Target="https://yandex.ru/search/?text=%D0%A3%D1%84%D0%B0%20%28%D0%B3%D0%BE%D1%80%D0%BE%D0%B4%29&amp;lr=172&amp;clid=2270456&amp;win=300&amp;noreask=1&amp;ento=0oCghydXcxMzY1NhgCQmPQuNC80Y8g0L_QtdGA0LLQvtCz0L4g0L_RgNC-0YTQtdGB0YHQuNC-0L3QsNC70YzQvdC-0LPQviDQsdCw0YjQutC40YDRgdC60L7Qs9C-INGF0YPQtNC-0LbQvdC40LrQsC6w99J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1%D0%B8%D1%80%D1%81%D0%BA%D0%B8%D0%B9_%D0%BA%D0%B0%D0%BD%D1%82%D0%BE%D0%BD" TargetMode="External"/><Relationship Id="rId14" Type="http://schemas.openxmlformats.org/officeDocument/2006/relationships/hyperlink" Target="https://ru.wikipedia.org/wiki/%D0%A3%D1%84%D0%B8%D0%BC%D1%81%D0%BA%D0%B8%D0%B9_%D0%BA%D0%B0%D0%BD%D1%82%D0%BE%D0%BD" TargetMode="External"/><Relationship Id="rId22" Type="http://schemas.openxmlformats.org/officeDocument/2006/relationships/hyperlink" Target="https://ru.wikipedia.org/wiki/%D0%91%D0%B5%D0%BB%D0%B5%D0%B1%D0%B5%D0%B5%D0%B2%D1%81%D0%BA%D0%B8%D0%B9_%D1%80%D0%B0%D0%B9%D0%BE%D0%BD" TargetMode="External"/><Relationship Id="rId27" Type="http://schemas.openxmlformats.org/officeDocument/2006/relationships/hyperlink" Target="https://ru.wikipedia.org/wiki/%D0%91%D1%83%D0%B7%D0%B4%D1%8F%D0%BA%D1%81%D0%BA%D0%B8%D0%B9_%D1%80%D0%B0%D0%B9%D0%BE%D0%BD" TargetMode="External"/><Relationship Id="rId30" Type="http://schemas.openxmlformats.org/officeDocument/2006/relationships/hyperlink" Target="https://ru.wikipedia.org/wiki/%D0%9A%D0%B8%D0%B3%D0%B8%D0%BD%D1%81%D0%BA%D0%B8%D0%B9_%D1%80%D0%B0%D0%B9%D0%BE%D0%BD" TargetMode="External"/><Relationship Id="rId35" Type="http://schemas.openxmlformats.org/officeDocument/2006/relationships/hyperlink" Target="https://ru.wikipedia.org/wiki/%D0%94%D1%8E%D1%80%D1%82%D1%8E%D0%BB%D0%B8%D0%BD%D1%81%D0%BA%D0%B8%D0%B9_%D1%80%D0%B0%D0%B9%D0%BE%D0%BD" TargetMode="External"/><Relationship Id="rId43" Type="http://schemas.openxmlformats.org/officeDocument/2006/relationships/hyperlink" Target="https://ru.wikipedia.org/wiki/%D0%9A%D1%83%D0%BD%D0%B0%D1%88%D0%B0%D0%BA%D1%81%D0%BA%D0%B8%D0%B9_%D1%80%D0%B0%D0%B9%D0%BE%D0%BD" TargetMode="External"/><Relationship Id="rId48" Type="http://schemas.openxmlformats.org/officeDocument/2006/relationships/hyperlink" Target="https://ru.wikipedia.org/wiki/%D0%90%D1%83%D1%80%D0%B3%D0%B0%D0%B7%D0%B8%D0%BD%D1%81%D0%BA%D0%B8%D0%B9_%D1%80%D0%B0%D0%B9%D0%BE%D0%BD" TargetMode="External"/><Relationship Id="rId56" Type="http://schemas.openxmlformats.org/officeDocument/2006/relationships/hyperlink" Target="https://ru.wikipedia.org/wiki/%D0%A2%D1%83%D0%B9%D0%BC%D0%B0%D0%B7%D0%B8%D0%BD%D1%81%D0%BA%D0%B8%D0%B9_%D1%80%D0%B0%D0%B9%D0%BE%D0%BD" TargetMode="External"/><Relationship Id="rId64" Type="http://schemas.openxmlformats.org/officeDocument/2006/relationships/image" Target="http://chekmagush-cbs.ru/uploads/posts/2015-11/1448432176_8.jpg" TargetMode="External"/><Relationship Id="rId69" Type="http://schemas.openxmlformats.org/officeDocument/2006/relationships/image" Target="media/image4.png"/><Relationship Id="rId8" Type="http://schemas.openxmlformats.org/officeDocument/2006/relationships/hyperlink" Target="https://ru.wikipedia.org/wiki/%D0%91%D0%B5%D0%BB%D0%B5%D0%B1%D0%B5%D0%B5%D0%B2%D1%81%D0%BA%D0%B8%D0%B9_%D0%BA%D0%B0%D0%BD%D1%82%D0%BE%D0%BD" TargetMode="External"/><Relationship Id="rId51" Type="http://schemas.openxmlformats.org/officeDocument/2006/relationships/hyperlink" Target="https://ru.wikipedia.org/wiki/%D0%91%D0%B0%D0%BB%D1%82%D0%B0%D1%87%D0%B5%D0%B2%D1%81%D0%BA%D0%B8%D0%B9_%D1%80%D0%B0%D0%B9%D0%BE%D0%BD" TargetMode="External"/><Relationship Id="rId72" Type="http://schemas.openxmlformats.org/officeDocument/2006/relationships/hyperlink" Target="https://yandex.ru/search/?text=%D0%9A%D1%83%D0%B3%D1%83%D0%BB%D1%8C&amp;lr=172&amp;clid=2270456&amp;win=300&amp;noreask=1&amp;ento=0oCgpydXcyNzMwNDc2GAJCY9C40LzRjyDQv9C10YDQstC-0LPQviDQv9GA0L7RhNC10YHRgdC40L7QvdCw0LvRjNC90L7Qs9C-INCx0LDRiNC60LjRgNGB0LrQvtCz0L4g0YXRg9C00L7QttC90LjQutCwLnefny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A1%D1%82%D0%B5%D1%80%D0%BB%D0%B8%D1%82%D0%B0%D0%BC%D0%B0%D0%BA%D1%81%D0%BA%D0%B8%D0%B9_%D0%BA%D0%B0%D0%BD%D1%82%D0%BE%D0%BD" TargetMode="External"/><Relationship Id="rId17" Type="http://schemas.openxmlformats.org/officeDocument/2006/relationships/hyperlink" Target="https://ru.wikipedia.org/wiki/%D0%90%D1%80%D1%85%D0%B0%D0%BD%D0%B3%D0%B5%D0%BB%D1%8C%D1%81%D0%BA%D0%B8%D0%B9_%D1%80%D0%B0%D0%B9%D0%BE%D0%BD" TargetMode="External"/><Relationship Id="rId25" Type="http://schemas.openxmlformats.org/officeDocument/2006/relationships/hyperlink" Target="https://ru.wikipedia.org/wiki/%D0%91%D0%B8%D1%80%D1%81%D0%BA%D0%B8%D0%B9_%D1%80%D0%B0%D0%B9%D0%BE%D0%BD" TargetMode="External"/><Relationship Id="rId33" Type="http://schemas.openxmlformats.org/officeDocument/2006/relationships/hyperlink" Target="https://ru.wikipedia.org/wiki/%D0%9C%D0%B5%D1%87%D0%B5%D1%82%D0%BB%D0%B8%D0%BD%D1%81%D0%BA%D0%B8%D0%B9_%D1%80%D0%B0%D0%B9%D0%BE%D0%BD" TargetMode="External"/><Relationship Id="rId38" Type="http://schemas.openxmlformats.org/officeDocument/2006/relationships/hyperlink" Target="https://ru.wikipedia.org/wiki/%D0%9A%D0%B0%D0%BB%D1%82%D0%B0%D1%81%D0%B8%D0%BD%D1%81%D0%BA%D0%B8%D0%B9_%D1%80%D0%B0%D0%B9%D0%BE%D0%BD" TargetMode="External"/><Relationship Id="rId46" Type="http://schemas.openxmlformats.org/officeDocument/2006/relationships/hyperlink" Target="https://ru.wikipedia.org/wiki/%D0%9A%D1%83%D0%B3%D0%B0%D1%80%D1%87%D0%B8%D0%BD%D1%81%D0%BA%D0%B8%D0%B9_%D1%80%D0%B0%D0%B9%D0%BE%D0%BD" TargetMode="External"/><Relationship Id="rId59" Type="http://schemas.openxmlformats.org/officeDocument/2006/relationships/hyperlink" Target="https://ru.wikipedia.org/wiki/%D0%A5%D0%B0%D0%B9%D0%B1%D1%83%D0%BB%D0%BB%D0%B8%D0%BD%D1%81%D0%BA%D0%B8%D0%B9_%D1%80%D0%B0%D0%B9%D0%BE%D0%BD" TargetMode="External"/><Relationship Id="rId67" Type="http://schemas.openxmlformats.org/officeDocument/2006/relationships/hyperlink" Target="https://ru.wikipedia.org/wiki/%D0%92%D0%B5%D1%80%D1%85%D0%BE%D0%B2%D0%BD%D1%8B%D0%B9_%D0%A1%D0%BE%D0%B2%D0%B5%D1%82_%D0%91%D0%B0%D1%88%D0%BA%D0%B8%D1%80%D1%81%D0%BA%D0%BE%D0%B9_%D0%90%D0%A1%D0%A1%D0%A0" TargetMode="External"/><Relationship Id="rId20" Type="http://schemas.openxmlformats.org/officeDocument/2006/relationships/hyperlink" Target="https://ru.wikipedia.org/wiki/%D0%91%D0%B0%D0%B9%D0%BC%D0%B0%D0%BA%D1%81%D0%BA%D0%B8%D0%B9_%D1%80%D0%B0%D0%B9%D0%BE%D0%BD" TargetMode="External"/><Relationship Id="rId41" Type="http://schemas.openxmlformats.org/officeDocument/2006/relationships/hyperlink" Target="https://ru.wikipedia.org/wiki/%D0%9C%D0%B8%D1%8F%D0%BA%D0%B8%D0%BD%D1%81%D0%BA%D0%B8%D0%B9_%D1%80%D0%B0%D0%B9%D0%BE%D0%BD" TargetMode="External"/><Relationship Id="rId54" Type="http://schemas.openxmlformats.org/officeDocument/2006/relationships/hyperlink" Target="https://ru.wikipedia.org/wiki/%D0%A1%D1%82%D0%B5%D1%80%D0%BB%D0%B8%D1%82%D0%B0%D0%BC%D0%B0%D0%BA%D1%81%D0%BA%D0%B8%D0%B9_%D1%80%D0%B0%D0%B9%D0%BE%D0%BD" TargetMode="External"/><Relationship Id="rId62" Type="http://schemas.openxmlformats.org/officeDocument/2006/relationships/hyperlink" Target="https://ru.wikipedia.org/wiki/%D0%AF%D0%BD%D0%B0%D1%83%D0%BB%D1%8C%D1%81%D0%BA%D0%B8%D0%B9_%D1%80%D0%B0%D0%B9%D0%BE%D0%BD" TargetMode="External"/><Relationship Id="rId70" Type="http://schemas.openxmlformats.org/officeDocument/2006/relationships/image" Target="media/image5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s://pp.userapi.com/c841121/v841121203/69b1f/fJvEOH0ZDkE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409</TotalTime>
  <Pages>7</Pages>
  <Words>2827</Words>
  <Characters>16116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Салават</cp:lastModifiedBy>
  <cp:revision>84</cp:revision>
  <cp:lastPrinted>2019-03-23T16:37:00Z</cp:lastPrinted>
  <dcterms:created xsi:type="dcterms:W3CDTF">2019-01-29T06:24:00Z</dcterms:created>
  <dcterms:modified xsi:type="dcterms:W3CDTF">2019-03-23T17:41:00Z</dcterms:modified>
</cp:coreProperties>
</file>