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023D" w:rsidRDefault="00E7023D" w:rsidP="00CB4BCC">
      <w:pPr>
        <w:pStyle w:val="ListParagraph"/>
        <w:tabs>
          <w:tab w:val="left" w:pos="0"/>
        </w:tabs>
        <w:spacing w:after="0" w:line="360" w:lineRule="auto"/>
        <w:ind w:left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ОЛИМПИАДА ПО РУССКОМУ ЯЗЫКУ </w:t>
      </w:r>
    </w:p>
    <w:p w:rsidR="00E7023D" w:rsidRDefault="00E7023D" w:rsidP="00CB4BCC">
      <w:pPr>
        <w:pStyle w:val="ListParagraph"/>
        <w:tabs>
          <w:tab w:val="left" w:pos="0"/>
        </w:tabs>
        <w:spacing w:after="0" w:line="360" w:lineRule="auto"/>
        <w:ind w:left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ДЛЯ УЧАЩИХСЯ 6 КЛАССОВ</w:t>
      </w:r>
    </w:p>
    <w:p w:rsidR="00E7023D" w:rsidRDefault="00E7023D" w:rsidP="00CB4BCC">
      <w:pPr>
        <w:pStyle w:val="ListParagraph"/>
        <w:tabs>
          <w:tab w:val="left" w:pos="0"/>
        </w:tabs>
        <w:spacing w:after="0" w:line="360" w:lineRule="auto"/>
        <w:ind w:left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Разнадежина Арина </w:t>
      </w:r>
    </w:p>
    <w:p w:rsidR="00E7023D" w:rsidRDefault="00E7023D" w:rsidP="00CB4BCC">
      <w:pPr>
        <w:pStyle w:val="ListParagraph"/>
        <w:tabs>
          <w:tab w:val="left" w:pos="0"/>
        </w:tabs>
        <w:spacing w:after="0" w:line="360" w:lineRule="auto"/>
        <w:ind w:left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ТУР </w:t>
      </w:r>
      <w:r>
        <w:rPr>
          <w:rFonts w:ascii="Times New Roman" w:hAnsi="Times New Roman"/>
          <w:sz w:val="28"/>
          <w:szCs w:val="28"/>
          <w:lang w:val="en-US"/>
        </w:rPr>
        <w:t>III</w:t>
      </w:r>
      <w:r>
        <w:rPr>
          <w:rFonts w:ascii="Times New Roman" w:hAnsi="Times New Roman"/>
          <w:sz w:val="28"/>
          <w:szCs w:val="28"/>
        </w:rPr>
        <w:t>.</w:t>
      </w:r>
      <w:bookmarkStart w:id="0" w:name="_GoBack"/>
      <w:bookmarkEnd w:id="0"/>
    </w:p>
    <w:p w:rsidR="00E7023D" w:rsidRDefault="00E7023D" w:rsidP="003208E9">
      <w:pPr>
        <w:pStyle w:val="ListParagraph"/>
        <w:tabs>
          <w:tab w:val="left" w:pos="0"/>
        </w:tabs>
        <w:spacing w:after="0" w:line="360" w:lineRule="auto"/>
        <w:ind w:left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Сочинение.</w:t>
      </w:r>
    </w:p>
    <w:p w:rsidR="00E7023D" w:rsidRDefault="00E7023D" w:rsidP="00822254">
      <w:pPr>
        <w:pStyle w:val="ListParagraph"/>
        <w:tabs>
          <w:tab w:val="left" w:pos="0"/>
        </w:tabs>
        <w:spacing w:after="0" w:line="720" w:lineRule="auto"/>
        <w:ind w:left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Писатель - незаменимая профессия.</w:t>
      </w:r>
    </w:p>
    <w:p w:rsidR="00E7023D" w:rsidRPr="007F2DB8" w:rsidRDefault="00E7023D" w:rsidP="007F2DB8">
      <w:pPr>
        <w:pStyle w:val="ListParagraph"/>
        <w:tabs>
          <w:tab w:val="left" w:pos="0"/>
        </w:tabs>
        <w:spacing w:after="0" w:line="36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Pr="007F2DB8">
        <w:rPr>
          <w:rFonts w:ascii="Times New Roman" w:hAnsi="Times New Roman"/>
          <w:sz w:val="28"/>
          <w:szCs w:val="28"/>
        </w:rPr>
        <w:t>Способны ли гаджеты заменить книги? Приведёт ли их появление к исчезновению такой профессии, как писатель?</w:t>
      </w:r>
    </w:p>
    <w:p w:rsidR="00E7023D" w:rsidRPr="007F2DB8" w:rsidRDefault="00E7023D" w:rsidP="007F2DB8">
      <w:pPr>
        <w:pStyle w:val="ListParagraph"/>
        <w:tabs>
          <w:tab w:val="left" w:pos="0"/>
        </w:tabs>
        <w:spacing w:after="0" w:line="36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7F2DB8">
        <w:rPr>
          <w:rFonts w:ascii="Times New Roman" w:hAnsi="Times New Roman"/>
          <w:sz w:val="28"/>
          <w:szCs w:val="28"/>
        </w:rPr>
        <w:t xml:space="preserve">    Задумаемся, что нас окружает в современном мире: телефоны, планшеты, компьютеры… Они  появились среди нас, вытеснив «живое» чтение. Что значат для меня книги, которые дарят нам писатели, спросите вы? </w:t>
      </w:r>
    </w:p>
    <w:p w:rsidR="00E7023D" w:rsidRPr="007F2DB8" w:rsidRDefault="00E7023D" w:rsidP="007F2DB8">
      <w:pPr>
        <w:pStyle w:val="ListParagraph"/>
        <w:tabs>
          <w:tab w:val="left" w:pos="0"/>
        </w:tabs>
        <w:spacing w:after="0" w:line="36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7F2DB8">
        <w:rPr>
          <w:rFonts w:ascii="Times New Roman" w:hAnsi="Times New Roman"/>
          <w:sz w:val="28"/>
          <w:szCs w:val="28"/>
        </w:rPr>
        <w:t xml:space="preserve">    Во – первых, я считаю, что писатель, как </w:t>
      </w:r>
      <w:r>
        <w:rPr>
          <w:rFonts w:ascii="Times New Roman" w:hAnsi="Times New Roman"/>
          <w:sz w:val="28"/>
          <w:szCs w:val="28"/>
        </w:rPr>
        <w:t>и учитель, это не профессия, а П</w:t>
      </w:r>
      <w:r w:rsidRPr="007F2DB8">
        <w:rPr>
          <w:rFonts w:ascii="Times New Roman" w:hAnsi="Times New Roman"/>
          <w:sz w:val="28"/>
          <w:szCs w:val="28"/>
        </w:rPr>
        <w:t>ризвание. Писателя нельзя научить, переучить, он видит прекрасное сам, доносит свои мысли сам.</w:t>
      </w:r>
    </w:p>
    <w:p w:rsidR="00E7023D" w:rsidRPr="007F2DB8" w:rsidRDefault="00E7023D" w:rsidP="007F2DB8">
      <w:pPr>
        <w:pStyle w:val="ListParagraph"/>
        <w:tabs>
          <w:tab w:val="left" w:pos="0"/>
        </w:tabs>
        <w:spacing w:after="0" w:line="36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7F2DB8">
        <w:rPr>
          <w:rFonts w:ascii="Times New Roman" w:hAnsi="Times New Roman"/>
          <w:sz w:val="28"/>
          <w:szCs w:val="28"/>
        </w:rPr>
        <w:t xml:space="preserve">    Во- вторых, это путешествие по страницам. В книге всё зависит от  писателя, только он может успокоить тревожную душу читателя, а может наоборот, взбудоражить чувства людей, может наполнить сердца людей теплотой, любовью. Тогда ты и не чувствуешь  усталости, читаешь страницу за страницей, не замечая времени,  погрузившись   всецело в жизнь книги.         </w:t>
      </w:r>
      <w:r>
        <w:rPr>
          <w:rFonts w:ascii="Times New Roman" w:hAnsi="Times New Roman"/>
          <w:sz w:val="28"/>
          <w:szCs w:val="28"/>
        </w:rPr>
        <w:t xml:space="preserve">      </w:t>
      </w:r>
      <w:r w:rsidRPr="007F2DB8">
        <w:rPr>
          <w:rFonts w:ascii="Times New Roman" w:hAnsi="Times New Roman"/>
          <w:sz w:val="28"/>
          <w:szCs w:val="28"/>
        </w:rPr>
        <w:t xml:space="preserve">В-третьих, книги важны! Это аксиома. В книгах именно писатель позволяет нам фантазировать вместе с ним, предугадывать, мечтать. От этого мы становимся только богаче и учимся чувствовать. </w:t>
      </w:r>
    </w:p>
    <w:p w:rsidR="00E7023D" w:rsidRPr="007F2DB8" w:rsidRDefault="00E7023D" w:rsidP="007F2DB8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7F2DB8">
        <w:rPr>
          <w:rFonts w:ascii="Times New Roman" w:hAnsi="Times New Roman"/>
          <w:sz w:val="28"/>
          <w:szCs w:val="28"/>
        </w:rPr>
        <w:t xml:space="preserve">    Я верю:  </w:t>
      </w:r>
      <w:r>
        <w:rPr>
          <w:rFonts w:ascii="Times New Roman" w:hAnsi="Times New Roman"/>
          <w:sz w:val="28"/>
          <w:szCs w:val="28"/>
        </w:rPr>
        <w:t>будущее  за книгами. Ведь из них</w:t>
      </w:r>
      <w:r w:rsidRPr="007F2DB8">
        <w:rPr>
          <w:rFonts w:ascii="Times New Roman" w:hAnsi="Times New Roman"/>
          <w:sz w:val="28"/>
          <w:szCs w:val="28"/>
        </w:rPr>
        <w:t xml:space="preserve"> мы узнаём о своём прошлом, а ведь без него у нас может и не быть будущего.</w:t>
      </w:r>
    </w:p>
    <w:p w:rsidR="00E7023D" w:rsidRPr="007F2DB8" w:rsidRDefault="00E7023D" w:rsidP="007F2DB8">
      <w:pPr>
        <w:pStyle w:val="ListParagraph"/>
        <w:tabs>
          <w:tab w:val="left" w:pos="0"/>
        </w:tabs>
        <w:spacing w:after="0" w:line="360" w:lineRule="auto"/>
        <w:ind w:left="0"/>
        <w:rPr>
          <w:rFonts w:ascii="Times New Roman" w:hAnsi="Times New Roman"/>
          <w:sz w:val="28"/>
          <w:szCs w:val="28"/>
        </w:rPr>
      </w:pPr>
    </w:p>
    <w:p w:rsidR="00E7023D" w:rsidRPr="007F2DB8" w:rsidRDefault="00E7023D" w:rsidP="007F2DB8">
      <w:pPr>
        <w:pStyle w:val="ListParagraph"/>
        <w:tabs>
          <w:tab w:val="left" w:pos="0"/>
        </w:tabs>
        <w:spacing w:after="0" w:line="360" w:lineRule="auto"/>
        <w:ind w:left="0" w:firstLine="791"/>
        <w:jc w:val="both"/>
        <w:rPr>
          <w:rFonts w:ascii="Times New Roman" w:hAnsi="Times New Roman"/>
          <w:sz w:val="28"/>
          <w:szCs w:val="28"/>
        </w:rPr>
      </w:pPr>
    </w:p>
    <w:p w:rsidR="00E7023D" w:rsidRPr="007F2DB8" w:rsidRDefault="00E7023D" w:rsidP="007F2DB8">
      <w:pPr>
        <w:pStyle w:val="ListParagraph"/>
        <w:tabs>
          <w:tab w:val="left" w:pos="0"/>
        </w:tabs>
        <w:spacing w:after="0" w:line="360" w:lineRule="auto"/>
        <w:ind w:left="0" w:firstLine="791"/>
        <w:jc w:val="both"/>
        <w:rPr>
          <w:rFonts w:ascii="Times New Roman" w:hAnsi="Times New Roman"/>
          <w:sz w:val="28"/>
          <w:szCs w:val="28"/>
        </w:rPr>
      </w:pPr>
      <w:r w:rsidRPr="007F2DB8">
        <w:rPr>
          <w:rFonts w:ascii="Times New Roman" w:hAnsi="Times New Roman"/>
          <w:sz w:val="28"/>
          <w:szCs w:val="28"/>
        </w:rPr>
        <w:t xml:space="preserve"> </w:t>
      </w:r>
    </w:p>
    <w:sectPr w:rsidR="00E7023D" w:rsidRPr="007F2DB8" w:rsidSect="004B790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43D826E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2CDC3ED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DFE0486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DE34FCB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3234510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0890C47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6B7E257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8C700C3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6916DB7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5406EA3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1F761F60"/>
    <w:multiLevelType w:val="hybridMultilevel"/>
    <w:tmpl w:val="6908C0D6"/>
    <w:lvl w:ilvl="0" w:tplc="591E6740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11">
    <w:nsid w:val="310F3E81"/>
    <w:multiLevelType w:val="hybridMultilevel"/>
    <w:tmpl w:val="CCE03A50"/>
    <w:lvl w:ilvl="0" w:tplc="94283D84">
      <w:start w:val="1"/>
      <w:numFmt w:val="decimal"/>
      <w:lvlText w:val="%1)"/>
      <w:lvlJc w:val="left"/>
      <w:pPr>
        <w:ind w:left="644" w:hanging="360"/>
      </w:pPr>
      <w:rPr>
        <w:rFonts w:cs="Times New Roman"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12">
    <w:nsid w:val="3415385D"/>
    <w:multiLevelType w:val="hybridMultilevel"/>
    <w:tmpl w:val="D84C96D8"/>
    <w:lvl w:ilvl="0" w:tplc="455A1E4E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>
    <w:nsid w:val="48966A0D"/>
    <w:multiLevelType w:val="hybridMultilevel"/>
    <w:tmpl w:val="9FFAC4EC"/>
    <w:lvl w:ilvl="0" w:tplc="04190001">
      <w:start w:val="1"/>
      <w:numFmt w:val="bullet"/>
      <w:lvlText w:val=""/>
      <w:lvlJc w:val="left"/>
      <w:pPr>
        <w:ind w:left="79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1" w:hanging="360"/>
      </w:pPr>
      <w:rPr>
        <w:rFonts w:ascii="Wingdings" w:hAnsi="Wingdings" w:hint="default"/>
      </w:rPr>
    </w:lvl>
  </w:abstractNum>
  <w:abstractNum w:abstractNumId="14">
    <w:nsid w:val="56594C73"/>
    <w:multiLevelType w:val="hybridMultilevel"/>
    <w:tmpl w:val="61C08B30"/>
    <w:lvl w:ilvl="0" w:tplc="4B046B9A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5">
    <w:nsid w:val="718C574E"/>
    <w:multiLevelType w:val="hybridMultilevel"/>
    <w:tmpl w:val="7CA0AD94"/>
    <w:lvl w:ilvl="0" w:tplc="9D6E05D4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6">
    <w:nsid w:val="74872865"/>
    <w:multiLevelType w:val="hybridMultilevel"/>
    <w:tmpl w:val="DA50B91C"/>
    <w:lvl w:ilvl="0" w:tplc="1D000926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7">
    <w:nsid w:val="79DD5817"/>
    <w:multiLevelType w:val="hybridMultilevel"/>
    <w:tmpl w:val="71ECE9D6"/>
    <w:lvl w:ilvl="0" w:tplc="62107B02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num w:numId="1">
    <w:abstractNumId w:val="10"/>
  </w:num>
  <w:num w:numId="2">
    <w:abstractNumId w:val="12"/>
  </w:num>
  <w:num w:numId="3">
    <w:abstractNumId w:val="14"/>
  </w:num>
  <w:num w:numId="4">
    <w:abstractNumId w:val="11"/>
  </w:num>
  <w:num w:numId="5">
    <w:abstractNumId w:val="16"/>
  </w:num>
  <w:num w:numId="6">
    <w:abstractNumId w:val="17"/>
  </w:num>
  <w:num w:numId="7">
    <w:abstractNumId w:val="15"/>
  </w:num>
  <w:num w:numId="8">
    <w:abstractNumId w:val="13"/>
  </w:num>
  <w:num w:numId="9">
    <w:abstractNumId w:val="9"/>
  </w:num>
  <w:num w:numId="10">
    <w:abstractNumId w:val="7"/>
  </w:num>
  <w:num w:numId="11">
    <w:abstractNumId w:val="6"/>
  </w:num>
  <w:num w:numId="12">
    <w:abstractNumId w:val="5"/>
  </w:num>
  <w:num w:numId="13">
    <w:abstractNumId w:val="4"/>
  </w:num>
  <w:num w:numId="14">
    <w:abstractNumId w:val="8"/>
  </w:num>
  <w:num w:numId="15">
    <w:abstractNumId w:val="3"/>
  </w:num>
  <w:num w:numId="16">
    <w:abstractNumId w:val="2"/>
  </w:num>
  <w:num w:numId="17">
    <w:abstractNumId w:val="1"/>
  </w:num>
  <w:num w:numId="18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81C02"/>
    <w:rsid w:val="000356F2"/>
    <w:rsid w:val="001A196E"/>
    <w:rsid w:val="001B0AD9"/>
    <w:rsid w:val="001C2E75"/>
    <w:rsid w:val="001D1238"/>
    <w:rsid w:val="0026125A"/>
    <w:rsid w:val="002B6512"/>
    <w:rsid w:val="002F205E"/>
    <w:rsid w:val="003172B0"/>
    <w:rsid w:val="003208E9"/>
    <w:rsid w:val="0032460C"/>
    <w:rsid w:val="00360F19"/>
    <w:rsid w:val="00361581"/>
    <w:rsid w:val="003A4279"/>
    <w:rsid w:val="003B6329"/>
    <w:rsid w:val="003D669E"/>
    <w:rsid w:val="003D761C"/>
    <w:rsid w:val="004B790A"/>
    <w:rsid w:val="004F6562"/>
    <w:rsid w:val="00500094"/>
    <w:rsid w:val="00503F5B"/>
    <w:rsid w:val="00513A55"/>
    <w:rsid w:val="00616A44"/>
    <w:rsid w:val="006B15DB"/>
    <w:rsid w:val="006F6C59"/>
    <w:rsid w:val="00707FB3"/>
    <w:rsid w:val="007138CC"/>
    <w:rsid w:val="007773A2"/>
    <w:rsid w:val="00781C02"/>
    <w:rsid w:val="007D4AD3"/>
    <w:rsid w:val="007F2DB8"/>
    <w:rsid w:val="007F552A"/>
    <w:rsid w:val="008067B9"/>
    <w:rsid w:val="00822254"/>
    <w:rsid w:val="00841BA9"/>
    <w:rsid w:val="008E7BE0"/>
    <w:rsid w:val="009449A6"/>
    <w:rsid w:val="009530C5"/>
    <w:rsid w:val="0096512C"/>
    <w:rsid w:val="009D2961"/>
    <w:rsid w:val="00A45D53"/>
    <w:rsid w:val="00A7071A"/>
    <w:rsid w:val="00B42911"/>
    <w:rsid w:val="00B5297E"/>
    <w:rsid w:val="00B942B2"/>
    <w:rsid w:val="00C1150F"/>
    <w:rsid w:val="00C26A35"/>
    <w:rsid w:val="00C53D4C"/>
    <w:rsid w:val="00CB05E5"/>
    <w:rsid w:val="00CB4BCC"/>
    <w:rsid w:val="00CE7DDD"/>
    <w:rsid w:val="00D1390D"/>
    <w:rsid w:val="00D223DE"/>
    <w:rsid w:val="00D351FF"/>
    <w:rsid w:val="00D47335"/>
    <w:rsid w:val="00D72395"/>
    <w:rsid w:val="00D8416F"/>
    <w:rsid w:val="00DB032E"/>
    <w:rsid w:val="00DB6A93"/>
    <w:rsid w:val="00DD32C7"/>
    <w:rsid w:val="00DF58BD"/>
    <w:rsid w:val="00DF7097"/>
    <w:rsid w:val="00E0053C"/>
    <w:rsid w:val="00E37A33"/>
    <w:rsid w:val="00E66A97"/>
    <w:rsid w:val="00E7023D"/>
    <w:rsid w:val="00E726E1"/>
    <w:rsid w:val="00E967C9"/>
    <w:rsid w:val="00E973A4"/>
    <w:rsid w:val="00EA5C9C"/>
    <w:rsid w:val="00F25F17"/>
    <w:rsid w:val="00F3716D"/>
    <w:rsid w:val="00F41728"/>
    <w:rsid w:val="00F538A0"/>
    <w:rsid w:val="00F5424B"/>
    <w:rsid w:val="00FA3B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B790A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6B15DB"/>
    <w:pPr>
      <w:ind w:left="720"/>
      <w:contextualSpacing/>
    </w:pPr>
  </w:style>
  <w:style w:type="paragraph" w:styleId="NormalWeb">
    <w:name w:val="Normal (Web)"/>
    <w:basedOn w:val="Normal"/>
    <w:uiPriority w:val="99"/>
    <w:semiHidden/>
    <w:rsid w:val="00C53D4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1612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105</TotalTime>
  <Pages>1</Pages>
  <Words>193</Words>
  <Characters>1104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Home-PC</dc:creator>
  <cp:keywords/>
  <dc:description/>
  <cp:lastModifiedBy>Amd</cp:lastModifiedBy>
  <cp:revision>7</cp:revision>
  <dcterms:created xsi:type="dcterms:W3CDTF">2018-02-08T19:12:00Z</dcterms:created>
  <dcterms:modified xsi:type="dcterms:W3CDTF">2018-02-18T11:00:00Z</dcterms:modified>
</cp:coreProperties>
</file>