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D79" w:rsidRPr="00E947A3" w:rsidRDefault="00516D79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947A3">
        <w:rPr>
          <w:rFonts w:ascii="Times New Roman" w:hAnsi="Times New Roman"/>
          <w:bCs/>
          <w:sz w:val="24"/>
          <w:szCs w:val="24"/>
        </w:rPr>
        <w:t>ЗАДАНИЯ АКМУЛЛИНСКОЙ ОЛИМПИАДЫ ПО РУССКОМУ ЯЗЫКУ</w:t>
      </w:r>
    </w:p>
    <w:p w:rsidR="00516D79" w:rsidRPr="00E947A3" w:rsidRDefault="00516D79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947A3">
        <w:rPr>
          <w:rFonts w:ascii="Times New Roman" w:hAnsi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/>
          <w:bCs/>
          <w:sz w:val="24"/>
          <w:szCs w:val="24"/>
        </w:rPr>
        <w:t>5</w:t>
      </w:r>
      <w:r w:rsidRPr="00E947A3">
        <w:rPr>
          <w:rFonts w:ascii="Times New Roman" w:hAnsi="Times New Roman"/>
          <w:bCs/>
          <w:sz w:val="24"/>
          <w:szCs w:val="24"/>
        </w:rPr>
        <w:t xml:space="preserve"> КЛАССОВ</w:t>
      </w:r>
    </w:p>
    <w:p w:rsidR="00516D79" w:rsidRDefault="00516D79" w:rsidP="00E947A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947A3">
        <w:rPr>
          <w:rFonts w:ascii="Times New Roman" w:hAnsi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/>
          <w:bCs/>
          <w:sz w:val="24"/>
          <w:szCs w:val="24"/>
        </w:rPr>
        <w:br/>
      </w:r>
    </w:p>
    <w:p w:rsidR="00516D79" w:rsidRPr="00FF14AE" w:rsidRDefault="00516D79" w:rsidP="004A01BD">
      <w:pPr>
        <w:pStyle w:val="ListParagraph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FF14AE">
        <w:rPr>
          <w:rFonts w:ascii="Times New Roman" w:hAnsi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516D79" w:rsidRPr="001161DF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  <w:r w:rsidRPr="00FF14AE">
        <w:rPr>
          <w:rFonts w:ascii="Times New Roman" w:hAnsi="Times New Roman"/>
          <w:i/>
          <w:sz w:val="24"/>
          <w:szCs w:val="24"/>
        </w:rPr>
        <w:t>Шёл, сад, тля, яр, муж.</w:t>
      </w: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516D79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  <w:r w:rsidRPr="001161DF">
        <w:rPr>
          <w:rFonts w:ascii="Times New Roman" w:hAnsi="Times New Roman"/>
          <w:i/>
          <w:sz w:val="24"/>
          <w:szCs w:val="24"/>
        </w:rPr>
        <w:t>Шёл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161DF">
        <w:rPr>
          <w:rFonts w:ascii="Times New Roman" w:hAnsi="Times New Roman"/>
          <w:i/>
          <w:sz w:val="24"/>
          <w:szCs w:val="24"/>
        </w:rPr>
        <w:t>[шол]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1161DF">
        <w:rPr>
          <w:rFonts w:ascii="Times New Roman" w:hAnsi="Times New Roman"/>
          <w:i/>
          <w:sz w:val="24"/>
          <w:szCs w:val="24"/>
        </w:rPr>
        <w:t>– ложь</w:t>
      </w:r>
      <w:r>
        <w:rPr>
          <w:rFonts w:ascii="Times New Roman" w:hAnsi="Times New Roman"/>
          <w:i/>
          <w:sz w:val="24"/>
          <w:szCs w:val="24"/>
        </w:rPr>
        <w:t xml:space="preserve"> ж.р. 3скл. Ь знак не обозначает звука</w:t>
      </w:r>
    </w:p>
    <w:p w:rsidR="00516D79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Сад [сат]-таз</w:t>
      </w:r>
    </w:p>
    <w:p w:rsidR="00516D79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Тля [тл`a]-альт</w:t>
      </w:r>
    </w:p>
    <w:p w:rsidR="00516D79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Яр [й`ар]-рай</w:t>
      </w:r>
    </w:p>
    <w:p w:rsidR="00516D79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Муж[муш]- шум</w:t>
      </w:r>
    </w:p>
    <w:p w:rsidR="00516D79" w:rsidRPr="001161DF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</w:p>
    <w:p w:rsidR="00516D79" w:rsidRPr="001161DF" w:rsidRDefault="00516D79" w:rsidP="004A01BD">
      <w:pPr>
        <w:jc w:val="both"/>
        <w:rPr>
          <w:rFonts w:ascii="Times New Roman" w:hAnsi="Times New Roman"/>
          <w:i/>
          <w:sz w:val="24"/>
          <w:szCs w:val="24"/>
        </w:rPr>
      </w:pPr>
    </w:p>
    <w:p w:rsidR="00516D79" w:rsidRPr="007C1E96" w:rsidRDefault="00516D79" w:rsidP="00E947A3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CC0BFB">
        <w:rPr>
          <w:rFonts w:ascii="Times New Roman" w:hAnsi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</w:t>
      </w:r>
      <w:r w:rsidRPr="007C1E96">
        <w:rPr>
          <w:rFonts w:ascii="Times New Roman" w:hAnsi="Times New Roman"/>
          <w:sz w:val="24"/>
          <w:szCs w:val="24"/>
        </w:rPr>
        <w:t>обозначают</w:t>
      </w:r>
      <w:r w:rsidRPr="00CC0BFB">
        <w:rPr>
          <w:rFonts w:ascii="Times New Roman" w:hAnsi="Times New Roman"/>
          <w:sz w:val="24"/>
          <w:szCs w:val="24"/>
        </w:rPr>
        <w:t xml:space="preserve"> различные цвета.  Родственные слова есть и в других индоевропейских языках, например, греческое </w:t>
      </w:r>
      <w:r w:rsidRPr="00CC0BFB">
        <w:rPr>
          <w:rFonts w:ascii="Times New Roman" w:hAnsi="Times New Roman"/>
          <w:i/>
          <w:sz w:val="24"/>
          <w:szCs w:val="24"/>
        </w:rPr>
        <w:t>χολή</w:t>
      </w:r>
      <w:r w:rsidRPr="00CC0BFB">
        <w:rPr>
          <w:rFonts w:ascii="Times New Roman" w:hAnsi="Times New Roman"/>
          <w:sz w:val="24"/>
          <w:szCs w:val="24"/>
        </w:rPr>
        <w:t xml:space="preserve"> - желчь, английское </w:t>
      </w:r>
      <w:r w:rsidRPr="00CC0BFB">
        <w:rPr>
          <w:rFonts w:ascii="Times New Roman" w:hAnsi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/>
          <w:i/>
          <w:sz w:val="24"/>
          <w:szCs w:val="24"/>
        </w:rPr>
        <w:t xml:space="preserve"> </w:t>
      </w:r>
      <w:r w:rsidRPr="00CC0BFB">
        <w:rPr>
          <w:rFonts w:ascii="Times New Roman" w:hAnsi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  <w:r w:rsidRPr="007C1E96">
        <w:rPr>
          <w:rFonts w:ascii="Helvetica" w:hAnsi="Helvetica" w:cs="Helvetica"/>
          <w:color w:val="242F33"/>
          <w:spacing w:val="2"/>
          <w:sz w:val="15"/>
          <w:szCs w:val="15"/>
          <w:shd w:val="clear" w:color="auto" w:fill="FFFFFF"/>
        </w:rPr>
        <w:t xml:space="preserve"> </w:t>
      </w:r>
      <w:r>
        <w:rPr>
          <w:rFonts w:ascii="Helvetica" w:hAnsi="Helvetica" w:cs="Helvetica"/>
          <w:color w:val="242F33"/>
          <w:spacing w:val="2"/>
          <w:sz w:val="24"/>
          <w:szCs w:val="24"/>
          <w:shd w:val="clear" w:color="auto" w:fill="FFFFFF"/>
        </w:rPr>
        <w:t>Жёлтый, зелёный, золотистый.</w:t>
      </w:r>
    </w:p>
    <w:p w:rsidR="00516D79" w:rsidRDefault="00516D79" w:rsidP="007C1E96">
      <w:pPr>
        <w:pStyle w:val="ListParagraph"/>
        <w:ind w:left="426"/>
        <w:jc w:val="both"/>
        <w:rPr>
          <w:rFonts w:ascii="Helvetica" w:hAnsi="Helvetica" w:cs="Helvetica"/>
          <w:color w:val="242F33"/>
          <w:spacing w:val="2"/>
          <w:sz w:val="24"/>
          <w:szCs w:val="24"/>
          <w:shd w:val="clear" w:color="auto" w:fill="FFFFFF"/>
        </w:rPr>
      </w:pPr>
      <w:r>
        <w:rPr>
          <w:rFonts w:ascii="Helvetica" w:hAnsi="Helvetica" w:cs="Helvetica"/>
          <w:color w:val="242F33"/>
          <w:spacing w:val="2"/>
          <w:sz w:val="24"/>
          <w:szCs w:val="24"/>
          <w:shd w:val="clear" w:color="auto" w:fill="FFFFFF"/>
        </w:rPr>
        <w:t>У моей сестрёнки желтый бантик.</w:t>
      </w:r>
    </w:p>
    <w:p w:rsidR="00516D79" w:rsidRDefault="00516D79" w:rsidP="007C1E96">
      <w:pPr>
        <w:pStyle w:val="ListParagraph"/>
        <w:ind w:left="426"/>
        <w:jc w:val="both"/>
        <w:rPr>
          <w:rFonts w:ascii="Helvetica" w:hAnsi="Helvetica" w:cs="Helvetica"/>
          <w:color w:val="242F33"/>
          <w:spacing w:val="2"/>
          <w:sz w:val="24"/>
          <w:szCs w:val="24"/>
          <w:shd w:val="clear" w:color="auto" w:fill="FFFFFF"/>
        </w:rPr>
      </w:pPr>
      <w:r>
        <w:rPr>
          <w:rFonts w:ascii="Helvetica" w:hAnsi="Helvetica" w:cs="Helvetica"/>
          <w:color w:val="242F33"/>
          <w:spacing w:val="2"/>
          <w:sz w:val="24"/>
          <w:szCs w:val="24"/>
          <w:shd w:val="clear" w:color="auto" w:fill="FFFFFF"/>
        </w:rPr>
        <w:t>Мне подарили зелёную машину.</w:t>
      </w:r>
    </w:p>
    <w:p w:rsidR="00516D79" w:rsidRPr="007C1E96" w:rsidRDefault="00516D79" w:rsidP="007C1E96">
      <w:pPr>
        <w:pStyle w:val="ListParagraph"/>
        <w:ind w:left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Helvetica" w:hAnsi="Helvetica" w:cs="Helvetica"/>
          <w:color w:val="242F33"/>
          <w:spacing w:val="2"/>
          <w:sz w:val="24"/>
          <w:szCs w:val="24"/>
          <w:shd w:val="clear" w:color="auto" w:fill="FFFFFF"/>
        </w:rPr>
        <w:t>Мама купила золотистую сумку.</w:t>
      </w:r>
    </w:p>
    <w:p w:rsidR="00516D79" w:rsidRPr="00CC0BFB" w:rsidRDefault="00516D79" w:rsidP="007C1E96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516D79" w:rsidRPr="00CC0BFB" w:rsidRDefault="00516D79" w:rsidP="00CC0BFB">
      <w:pPr>
        <w:pStyle w:val="ListParagraph"/>
        <w:ind w:left="1429"/>
        <w:jc w:val="both"/>
        <w:rPr>
          <w:rFonts w:ascii="Times New Roman" w:hAnsi="Times New Roman"/>
          <w:bCs/>
          <w:sz w:val="24"/>
          <w:szCs w:val="24"/>
        </w:rPr>
      </w:pPr>
    </w:p>
    <w:p w:rsidR="00516D79" w:rsidRDefault="00516D79" w:rsidP="00E947A3">
      <w:pPr>
        <w:pStyle w:val="ListParagraph"/>
        <w:numPr>
          <w:ilvl w:val="0"/>
          <w:numId w:val="1"/>
        </w:numPr>
        <w:ind w:left="567" w:hanging="567"/>
        <w:jc w:val="both"/>
        <w:rPr>
          <w:rFonts w:ascii="Times New Roman" w:hAnsi="Times New Roman"/>
          <w:bCs/>
          <w:sz w:val="24"/>
          <w:szCs w:val="24"/>
        </w:rPr>
      </w:pPr>
      <w:r w:rsidRPr="00CC0BFB">
        <w:rPr>
          <w:rFonts w:ascii="Times New Roman" w:hAnsi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516D79" w:rsidRPr="00E947A3" w:rsidRDefault="00516D79" w:rsidP="00E947A3">
      <w:pPr>
        <w:pStyle w:val="ListParagraph"/>
        <w:rPr>
          <w:rFonts w:ascii="Times New Roman" w:hAnsi="Times New Roman"/>
          <w:bCs/>
          <w:sz w:val="24"/>
          <w:szCs w:val="24"/>
        </w:rPr>
      </w:pPr>
    </w:p>
    <w:p w:rsidR="00516D79" w:rsidRPr="00770619" w:rsidRDefault="00516D79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Одним из дорогих продуктов на Руси был(а) </w:t>
      </w:r>
      <w:r>
        <w:rPr>
          <w:rFonts w:ascii="Times New Roman" w:hAnsi="Times New Roman"/>
          <w:bCs/>
          <w:sz w:val="24"/>
          <w:szCs w:val="24"/>
          <w:u w:val="single"/>
        </w:rPr>
        <w:t>соль</w:t>
      </w:r>
      <w:r w:rsidRPr="00770619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>
        <w:rPr>
          <w:rFonts w:ascii="Times New Roman" w:hAnsi="Times New Roman"/>
          <w:bCs/>
          <w:sz w:val="24"/>
          <w:szCs w:val="24"/>
          <w:u w:val="single"/>
        </w:rPr>
        <w:t>не солоно хлебавши</w:t>
      </w:r>
      <w:r w:rsidRPr="00770619">
        <w:rPr>
          <w:rFonts w:ascii="Times New Roman" w:hAnsi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>
        <w:rPr>
          <w:rFonts w:ascii="Times New Roman" w:hAnsi="Times New Roman"/>
          <w:bCs/>
          <w:sz w:val="24"/>
          <w:szCs w:val="24"/>
          <w:u w:val="single"/>
        </w:rPr>
        <w:t>хлеб да соль</w:t>
      </w:r>
      <w:r w:rsidRPr="00770619">
        <w:rPr>
          <w:rFonts w:ascii="Times New Roman" w:hAnsi="Times New Roman"/>
          <w:bCs/>
          <w:sz w:val="24"/>
          <w:szCs w:val="24"/>
        </w:rPr>
        <w:t xml:space="preserve"> . Когда же человек в чем-то перешел меру, границу, перестарался, это обозначают словом </w:t>
      </w:r>
      <w:r>
        <w:rPr>
          <w:rFonts w:ascii="Times New Roman" w:hAnsi="Times New Roman"/>
          <w:bCs/>
          <w:sz w:val="24"/>
          <w:szCs w:val="24"/>
          <w:u w:val="single"/>
        </w:rPr>
        <w:t>пересолил</w:t>
      </w:r>
      <w:r w:rsidRPr="00770619">
        <w:rPr>
          <w:rFonts w:ascii="Times New Roman" w:hAnsi="Times New Roman"/>
          <w:bCs/>
          <w:sz w:val="24"/>
          <w:szCs w:val="24"/>
        </w:rPr>
        <w:t xml:space="preserve"> .</w:t>
      </w:r>
    </w:p>
    <w:p w:rsidR="00516D79" w:rsidRPr="00770619" w:rsidRDefault="00516D79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>
        <w:rPr>
          <w:rFonts w:ascii="Times New Roman" w:hAnsi="Times New Roman"/>
          <w:bCs/>
          <w:sz w:val="24"/>
          <w:szCs w:val="24"/>
          <w:u w:val="single"/>
          <w:lang w:val="en-US"/>
        </w:rPr>
        <w:t>соль</w:t>
      </w:r>
      <w:r>
        <w:rPr>
          <w:rFonts w:ascii="Times New Roman" w:hAnsi="Times New Roman"/>
          <w:bCs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Cs/>
          <w:sz w:val="24"/>
          <w:szCs w:val="24"/>
          <w:u w:val="single"/>
          <w:lang w:val="en-US"/>
        </w:rPr>
        <w:t>земли</w:t>
      </w:r>
      <w:r>
        <w:rPr>
          <w:rFonts w:ascii="Times New Roman" w:hAnsi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>
        <w:rPr>
          <w:rFonts w:ascii="Times New Roman" w:hAnsi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/>
          <w:bCs/>
          <w:sz w:val="24"/>
          <w:szCs w:val="24"/>
        </w:rPr>
        <w:t xml:space="preserve">придает </w:t>
      </w:r>
      <w:r>
        <w:rPr>
          <w:rFonts w:ascii="Times New Roman" w:hAnsi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516D79" w:rsidRDefault="00516D79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770619">
        <w:rPr>
          <w:rFonts w:ascii="Times New Roman" w:hAnsi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>
        <w:rPr>
          <w:rFonts w:ascii="Times New Roman" w:hAnsi="Times New Roman"/>
          <w:bCs/>
          <w:sz w:val="24"/>
          <w:szCs w:val="24"/>
          <w:u w:val="single"/>
        </w:rPr>
        <w:t>пуд соли съели</w:t>
      </w:r>
      <w:r w:rsidRPr="00770619">
        <w:rPr>
          <w:rFonts w:ascii="Times New Roman" w:hAnsi="Times New Roman"/>
          <w:bCs/>
          <w:sz w:val="24"/>
          <w:szCs w:val="24"/>
        </w:rPr>
        <w:t xml:space="preserve"> .</w:t>
      </w:r>
    </w:p>
    <w:p w:rsidR="00516D79" w:rsidRDefault="00516D79" w:rsidP="00CC0BFB">
      <w:pPr>
        <w:pStyle w:val="ListParagraph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516D79" w:rsidRDefault="00516D79" w:rsidP="00B47181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4F7341">
        <w:rPr>
          <w:rFonts w:ascii="Times New Roman" w:hAnsi="Times New Roman"/>
          <w:sz w:val="24"/>
          <w:szCs w:val="24"/>
        </w:rPr>
        <w:t xml:space="preserve">Сгруппируйте однокоренные слова: </w:t>
      </w:r>
      <w:r w:rsidRPr="004F7341">
        <w:rPr>
          <w:rFonts w:ascii="Times New Roman" w:hAnsi="Times New Roman"/>
          <w:i/>
          <w:sz w:val="24"/>
          <w:szCs w:val="24"/>
        </w:rPr>
        <w:t xml:space="preserve">паводок, поводья, водянистый, заводь, водопровод, наводчик, наводнение, водитель, </w:t>
      </w:r>
      <w:r>
        <w:rPr>
          <w:rFonts w:ascii="Times New Roman" w:hAnsi="Times New Roman"/>
          <w:i/>
          <w:sz w:val="24"/>
          <w:szCs w:val="24"/>
        </w:rPr>
        <w:t>ввод</w:t>
      </w:r>
      <w:r w:rsidRPr="004F7341">
        <w:rPr>
          <w:rFonts w:ascii="Times New Roman" w:hAnsi="Times New Roman"/>
          <w:i/>
          <w:sz w:val="24"/>
          <w:szCs w:val="24"/>
        </w:rPr>
        <w:t xml:space="preserve">ный, водица. 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 группа- поводья, водитель, наводчик, вводный</w:t>
      </w:r>
    </w:p>
    <w:p w:rsidR="00516D79" w:rsidRPr="004F7341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 группа-паводок, водянистый, заводь, водопровод ,наводнение, водица</w:t>
      </w:r>
    </w:p>
    <w:p w:rsidR="00516D79" w:rsidRPr="00E947A3" w:rsidRDefault="00516D79" w:rsidP="00A7712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E947A3">
        <w:rPr>
          <w:rFonts w:ascii="Times New Roman" w:hAnsi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516D79" w:rsidRPr="00D3549D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Три, жгут, светило, рой, смел.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1)</w:t>
      </w:r>
      <w:r w:rsidRPr="00D3549D">
        <w:rPr>
          <w:rFonts w:ascii="Times New Roman" w:hAnsi="Times New Roman"/>
          <w:i/>
          <w:sz w:val="24"/>
          <w:szCs w:val="24"/>
        </w:rPr>
        <w:t>Три-</w:t>
      </w:r>
      <w:r>
        <w:rPr>
          <w:rFonts w:ascii="Times New Roman" w:hAnsi="Times New Roman"/>
          <w:i/>
          <w:sz w:val="24"/>
          <w:szCs w:val="24"/>
        </w:rPr>
        <w:t xml:space="preserve"> количественное </w:t>
      </w:r>
      <w:r w:rsidRPr="00D3549D">
        <w:rPr>
          <w:rFonts w:ascii="Times New Roman" w:hAnsi="Times New Roman"/>
          <w:i/>
          <w:sz w:val="24"/>
          <w:szCs w:val="24"/>
        </w:rPr>
        <w:t>числительное, глагол</w:t>
      </w:r>
      <w:r>
        <w:rPr>
          <w:rFonts w:ascii="Times New Roman" w:hAnsi="Times New Roman"/>
          <w:i/>
          <w:sz w:val="24"/>
          <w:szCs w:val="24"/>
        </w:rPr>
        <w:t xml:space="preserve"> повелительного наклонения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Три- прекрасное число (количественное числительное)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«Три морковку, пожалуйста, доченька!»-попросила мама (три –глагол повелительного наклонения)</w:t>
      </w:r>
    </w:p>
    <w:p w:rsidR="00516D79" w:rsidRPr="00D3549D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2)Жгут-глагол, существительное,</w:t>
      </w:r>
    </w:p>
    <w:p w:rsidR="00516D79" w:rsidRDefault="00516D79" w:rsidP="00D3549D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D3549D">
        <w:rPr>
          <w:rFonts w:ascii="Times New Roman" w:hAnsi="Times New Roman"/>
          <w:i/>
          <w:sz w:val="24"/>
          <w:szCs w:val="24"/>
        </w:rPr>
        <w:t>Стихотворения А.С. Пушкина жгут</w:t>
      </w:r>
      <w:r>
        <w:rPr>
          <w:rFonts w:ascii="Times New Roman" w:hAnsi="Times New Roman"/>
          <w:i/>
          <w:sz w:val="24"/>
          <w:szCs w:val="24"/>
        </w:rPr>
        <w:t xml:space="preserve"> (глагол 1 спр. переходный, несов.вид изъявит накл.,3 лица)</w:t>
      </w:r>
      <w:r w:rsidRPr="00D3549D">
        <w:rPr>
          <w:rFonts w:ascii="Times New Roman" w:hAnsi="Times New Roman"/>
          <w:i/>
          <w:sz w:val="24"/>
          <w:szCs w:val="24"/>
        </w:rPr>
        <w:t xml:space="preserve"> сердца всех читателей. 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Жгут (сущ.м.р.2 скл., и.п, неодуш.нариц.,ед.число) помог маме остановить кровь моего братика.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3)Светило-существительное, глагол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Солнце светило(глагол изъявит.накл, прошед.время, ед.ч. ср.р, непереходный, несовершенный вид), но ребята всё равно разошлись по домам.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«Погасло дневное светило (существительное ср.р, 2скл., неодуш., нариц., им.п.),»-сказал А.С. Пушкин о солнце 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4)Рой –существительное ,глагол</w:t>
      </w:r>
    </w:p>
    <w:p w:rsidR="00516D79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Весной я люблю наблюдать, как рой(существ.,2скл.,м.р.неодуш., нариц.,им.п.) пчёл собирает мёд.</w:t>
      </w:r>
    </w:p>
    <w:p w:rsidR="00516D79" w:rsidRDefault="00516D79" w:rsidP="00212E6E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«Рой(глагол, повел.накл,ед.ч., несоверш.вид, переходный)  землю солдат!»-сказал начальник штаба.</w:t>
      </w:r>
    </w:p>
    <w:p w:rsidR="00516D79" w:rsidRDefault="00516D79" w:rsidP="00212E6E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5) Смел- краткое прилагательное, глагол</w:t>
      </w:r>
    </w:p>
    <w:p w:rsidR="00516D79" w:rsidRDefault="00516D79" w:rsidP="00212E6E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Мальчик смел(краткое прилагат., м.р, ед.ч.) и мужествен.</w:t>
      </w:r>
    </w:p>
    <w:p w:rsidR="00516D79" w:rsidRDefault="00516D79" w:rsidP="00212E6E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Смел(глагол прош.вр., прош.вр., изъявит.накл.) ли мальчик такое сказать  </w:t>
      </w:r>
    </w:p>
    <w:p w:rsidR="00516D79" w:rsidRPr="00D3549D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</w:t>
      </w:r>
    </w:p>
    <w:p w:rsidR="00516D79" w:rsidRPr="00BF3347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516D79" w:rsidRPr="008B369F" w:rsidRDefault="00516D79" w:rsidP="008B369F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516D79" w:rsidRDefault="00516D79" w:rsidP="00A7712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551A0">
        <w:rPr>
          <w:rFonts w:ascii="Times New Roman" w:hAnsi="Times New Roman"/>
          <w:sz w:val="24"/>
          <w:szCs w:val="24"/>
        </w:rPr>
        <w:t xml:space="preserve">Подчеркните </w:t>
      </w:r>
      <w:r>
        <w:rPr>
          <w:rFonts w:ascii="Times New Roman" w:hAnsi="Times New Roman"/>
          <w:sz w:val="24"/>
          <w:szCs w:val="24"/>
        </w:rPr>
        <w:t>все члены в выделенном предложении:</w:t>
      </w: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Ведерко, полное росы,</w:t>
      </w: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Я из лесу принес,</w:t>
      </w: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Где ветви в ранние часы</w:t>
      </w: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Роняли капли слез.</w:t>
      </w: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Ведерко слез лесных набрать</w:t>
      </w: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 w:rsidRPr="00A551A0">
        <w:rPr>
          <w:rFonts w:ascii="Times New Roman" w:hAnsi="Times New Roman"/>
          <w:i/>
          <w:sz w:val="24"/>
          <w:szCs w:val="24"/>
        </w:rPr>
        <w:t>Не пожалел я сил.</w:t>
      </w:r>
    </w:p>
    <w:p w:rsidR="00516D79" w:rsidRDefault="00516D79" w:rsidP="00B47181">
      <w:pPr>
        <w:pStyle w:val="ListParagraph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 w:rsidRPr="00A551A0">
        <w:rPr>
          <w:rFonts w:ascii="Times New Roman" w:hAnsi="Times New Roman"/>
          <w:b/>
          <w:i/>
          <w:sz w:val="24"/>
          <w:szCs w:val="24"/>
        </w:rPr>
        <w:t>Так</w:t>
      </w:r>
      <w:r>
        <w:rPr>
          <w:rFonts w:ascii="Times New Roman" w:hAnsi="Times New Roman"/>
          <w:b/>
          <w:i/>
          <w:sz w:val="24"/>
          <w:szCs w:val="24"/>
        </w:rPr>
        <w:t>(наречие)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и</w:t>
      </w:r>
      <w:r>
        <w:rPr>
          <w:rFonts w:ascii="Times New Roman" w:hAnsi="Times New Roman"/>
          <w:b/>
          <w:i/>
          <w:sz w:val="24"/>
          <w:szCs w:val="24"/>
        </w:rPr>
        <w:t>(союз)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стихов</w:t>
      </w:r>
      <w:r>
        <w:rPr>
          <w:rFonts w:ascii="Times New Roman" w:hAnsi="Times New Roman"/>
          <w:b/>
          <w:i/>
          <w:sz w:val="24"/>
          <w:szCs w:val="24"/>
        </w:rPr>
        <w:t>(сущ.)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моих</w:t>
      </w:r>
      <w:r>
        <w:rPr>
          <w:rFonts w:ascii="Times New Roman" w:hAnsi="Times New Roman"/>
          <w:b/>
          <w:i/>
          <w:sz w:val="24"/>
          <w:szCs w:val="24"/>
        </w:rPr>
        <w:t>(местоимение)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тетрадь</w:t>
      </w:r>
      <w:r>
        <w:rPr>
          <w:rFonts w:ascii="Times New Roman" w:hAnsi="Times New Roman"/>
          <w:b/>
          <w:i/>
          <w:sz w:val="24"/>
          <w:szCs w:val="24"/>
        </w:rPr>
        <w:t>(сущ.)</w:t>
      </w:r>
    </w:p>
    <w:p w:rsidR="00516D79" w:rsidRDefault="00516D79" w:rsidP="00B47181">
      <w:pPr>
        <w:pStyle w:val="ListParagraph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-.-.-.-.-.-.-.-.-.                - - - - - - -  - -     </w:t>
      </w:r>
      <w:r>
        <w:rPr>
          <w:rFonts w:ascii="Times New Roman" w:hAnsi="Times New Roman"/>
          <w:b/>
          <w:i/>
          <w:sz w:val="24"/>
          <w:szCs w:val="24"/>
          <w:lang w:val="en-US"/>
        </w:rPr>
        <w:t>~~~~~~~~~~~~~~~</w:t>
      </w:r>
      <w:r>
        <w:rPr>
          <w:rFonts w:ascii="Times New Roman" w:hAnsi="Times New Roman"/>
          <w:b/>
          <w:i/>
          <w:sz w:val="24"/>
          <w:szCs w:val="24"/>
        </w:rPr>
        <w:t xml:space="preserve">   - - - - - - - </w:t>
      </w:r>
    </w:p>
    <w:p w:rsidR="00516D79" w:rsidRDefault="00516D79" w:rsidP="006F3F92">
      <w:pPr>
        <w:pStyle w:val="ListParagraph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                         </w:t>
      </w:r>
    </w:p>
    <w:p w:rsidR="00516D79" w:rsidRDefault="00516D79" w:rsidP="006F3F92">
      <w:pPr>
        <w:pStyle w:val="ListParagraph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 w:rsidRPr="00A551A0">
        <w:rPr>
          <w:rFonts w:ascii="Times New Roman" w:hAnsi="Times New Roman"/>
          <w:b/>
          <w:i/>
          <w:sz w:val="24"/>
          <w:szCs w:val="24"/>
        </w:rPr>
        <w:t>По</w:t>
      </w:r>
      <w:r>
        <w:rPr>
          <w:rFonts w:ascii="Times New Roman" w:hAnsi="Times New Roman"/>
          <w:b/>
          <w:i/>
          <w:sz w:val="24"/>
          <w:szCs w:val="24"/>
        </w:rPr>
        <w:t>(предлог)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строчке</w:t>
      </w:r>
      <w:r>
        <w:rPr>
          <w:rFonts w:ascii="Times New Roman" w:hAnsi="Times New Roman"/>
          <w:b/>
          <w:i/>
          <w:sz w:val="24"/>
          <w:szCs w:val="24"/>
        </w:rPr>
        <w:t>( сущ.)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я</w:t>
      </w:r>
      <w:r>
        <w:rPr>
          <w:rFonts w:ascii="Times New Roman" w:hAnsi="Times New Roman"/>
          <w:b/>
          <w:i/>
          <w:sz w:val="24"/>
          <w:szCs w:val="24"/>
        </w:rPr>
        <w:t>(местоимение)</w:t>
      </w:r>
      <w:r w:rsidRPr="00A551A0">
        <w:rPr>
          <w:rFonts w:ascii="Times New Roman" w:hAnsi="Times New Roman"/>
          <w:b/>
          <w:i/>
          <w:sz w:val="24"/>
          <w:szCs w:val="24"/>
        </w:rPr>
        <w:t xml:space="preserve"> копил</w:t>
      </w:r>
      <w:r>
        <w:rPr>
          <w:rFonts w:ascii="Times New Roman" w:hAnsi="Times New Roman"/>
          <w:b/>
          <w:i/>
          <w:sz w:val="24"/>
          <w:szCs w:val="24"/>
        </w:rPr>
        <w:t>(глагол)</w:t>
      </w:r>
      <w:r w:rsidRPr="00A551A0">
        <w:rPr>
          <w:rFonts w:ascii="Times New Roman" w:hAnsi="Times New Roman"/>
          <w:b/>
          <w:i/>
          <w:sz w:val="24"/>
          <w:szCs w:val="24"/>
        </w:rPr>
        <w:t>.</w:t>
      </w:r>
    </w:p>
    <w:p w:rsidR="00516D79" w:rsidRDefault="00516D79" w:rsidP="006F3F92">
      <w:pPr>
        <w:pStyle w:val="ListParagraph"/>
        <w:spacing w:line="240" w:lineRule="auto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-.-.-.-.-.-.-.-.-.-.-.-.-.-.-.-            __                         _________</w:t>
      </w:r>
    </w:p>
    <w:p w:rsidR="00516D79" w:rsidRDefault="00516D79" w:rsidP="006F3F92">
      <w:pPr>
        <w:pStyle w:val="ListParagraph"/>
        <w:spacing w:line="240" w:lineRule="auto"/>
        <w:ind w:left="1429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                  _________</w:t>
      </w:r>
    </w:p>
    <w:p w:rsidR="00516D79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/>
          <w:i/>
          <w:sz w:val="24"/>
          <w:szCs w:val="24"/>
        </w:rPr>
        <w:t>(С.Я. Маршак).</w:t>
      </w:r>
    </w:p>
    <w:p w:rsidR="00516D79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  <w:bookmarkStart w:id="0" w:name="_GoBack"/>
      <w:bookmarkEnd w:id="0"/>
    </w:p>
    <w:p w:rsidR="00516D79" w:rsidRDefault="00516D79" w:rsidP="001161DF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E93590">
        <w:rPr>
          <w:rFonts w:ascii="Times New Roman" w:hAnsi="Times New Roman"/>
          <w:sz w:val="24"/>
          <w:szCs w:val="24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Щёки-ланиты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Шея-выя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Плечи - ромена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Грудь – перси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Живот-жизнь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Спина-хребет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Правая рука-десница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Левая рука-шуйца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Пальцы - перста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Бёдра- чересло</w:t>
      </w:r>
    </w:p>
    <w:p w:rsidR="00516D79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</w:p>
    <w:p w:rsidR="00516D79" w:rsidRPr="00E93590" w:rsidRDefault="00516D79" w:rsidP="00A551A0">
      <w:pPr>
        <w:pStyle w:val="ListParagraph"/>
        <w:ind w:left="1069"/>
        <w:jc w:val="both"/>
        <w:rPr>
          <w:rFonts w:ascii="Times New Roman" w:hAnsi="Times New Roman"/>
          <w:sz w:val="24"/>
          <w:szCs w:val="24"/>
        </w:rPr>
      </w:pPr>
    </w:p>
    <w:p w:rsidR="00516D79" w:rsidRPr="00A551A0" w:rsidRDefault="00516D79" w:rsidP="00A551A0">
      <w:pPr>
        <w:pStyle w:val="ListParagraph"/>
        <w:ind w:left="1429"/>
        <w:jc w:val="both"/>
        <w:rPr>
          <w:rFonts w:ascii="Times New Roman" w:hAnsi="Times New Roman"/>
          <w:i/>
          <w:sz w:val="24"/>
          <w:szCs w:val="24"/>
        </w:rPr>
      </w:pPr>
    </w:p>
    <w:p w:rsidR="00516D79" w:rsidRDefault="00516D79"/>
    <w:sectPr w:rsidR="00516D79" w:rsidSect="00D43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rFonts w:cs="Times New Roman"/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6DBA"/>
    <w:rsid w:val="000B7A90"/>
    <w:rsid w:val="001161DF"/>
    <w:rsid w:val="00212E6E"/>
    <w:rsid w:val="002C3D91"/>
    <w:rsid w:val="00323D57"/>
    <w:rsid w:val="003660D4"/>
    <w:rsid w:val="00386867"/>
    <w:rsid w:val="003E555F"/>
    <w:rsid w:val="00474F51"/>
    <w:rsid w:val="004A01BD"/>
    <w:rsid w:val="004E47E4"/>
    <w:rsid w:val="004F7341"/>
    <w:rsid w:val="00516D79"/>
    <w:rsid w:val="006A11AA"/>
    <w:rsid w:val="006C2FA9"/>
    <w:rsid w:val="006F3F92"/>
    <w:rsid w:val="00770619"/>
    <w:rsid w:val="007C1E96"/>
    <w:rsid w:val="0083160F"/>
    <w:rsid w:val="008B369F"/>
    <w:rsid w:val="009A63AF"/>
    <w:rsid w:val="009B1C97"/>
    <w:rsid w:val="009B4010"/>
    <w:rsid w:val="00A551A0"/>
    <w:rsid w:val="00A7712E"/>
    <w:rsid w:val="00B47181"/>
    <w:rsid w:val="00BF3347"/>
    <w:rsid w:val="00CC0BFB"/>
    <w:rsid w:val="00CD5058"/>
    <w:rsid w:val="00D232A9"/>
    <w:rsid w:val="00D3549D"/>
    <w:rsid w:val="00D43621"/>
    <w:rsid w:val="00E86DBA"/>
    <w:rsid w:val="00E90CE8"/>
    <w:rsid w:val="00E93590"/>
    <w:rsid w:val="00E947A3"/>
    <w:rsid w:val="00EA717B"/>
    <w:rsid w:val="00F5096B"/>
    <w:rsid w:val="00F529E4"/>
    <w:rsid w:val="00FF1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621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A01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118</TotalTime>
  <Pages>3</Pages>
  <Words>686</Words>
  <Characters>3911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Администратор</cp:lastModifiedBy>
  <cp:revision>14</cp:revision>
  <dcterms:created xsi:type="dcterms:W3CDTF">2017-12-07T19:36:00Z</dcterms:created>
  <dcterms:modified xsi:type="dcterms:W3CDTF">2017-12-10T14:31:00Z</dcterms:modified>
</cp:coreProperties>
</file>