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C927C2" w:rsidRPr="0083536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</w:t>
      </w:r>
      <w:r w:rsidRPr="00835368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Рахимов </w:t>
      </w:r>
    </w:p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>- Азамат</w:t>
      </w:r>
    </w:p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>
        <w:rPr>
          <w:sz w:val="28"/>
          <w:szCs w:val="28"/>
        </w:rPr>
        <w:t xml:space="preserve"> - Айратович</w:t>
      </w:r>
    </w:p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– 11 А</w:t>
      </w:r>
    </w:p>
    <w:p w:rsidR="00C927C2" w:rsidRPr="0083536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 xml:space="preserve"> – МБОУСОШ№1 </w:t>
      </w:r>
    </w:p>
    <w:p w:rsidR="00C927C2" w:rsidRPr="0083536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Pr="00835368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835368">
        <w:rPr>
          <w:sz w:val="28"/>
          <w:szCs w:val="28"/>
        </w:rPr>
        <w:t xml:space="preserve"> </w:t>
      </w:r>
      <w:r>
        <w:rPr>
          <w:sz w:val="28"/>
          <w:szCs w:val="28"/>
        </w:rPr>
        <w:t>Верхние Татышлы</w:t>
      </w:r>
    </w:p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>
        <w:rPr>
          <w:sz w:val="28"/>
          <w:szCs w:val="28"/>
        </w:rPr>
        <w:t xml:space="preserve"> - Татышлинский</w:t>
      </w:r>
    </w:p>
    <w:p w:rsidR="00C927C2" w:rsidRPr="00165728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>
        <w:rPr>
          <w:sz w:val="28"/>
          <w:szCs w:val="28"/>
        </w:rPr>
        <w:t xml:space="preserve"> – Шамсетдинова Регина Абдуловна</w:t>
      </w:r>
    </w:p>
    <w:p w:rsidR="00C927C2" w:rsidRPr="00165728" w:rsidRDefault="00C927C2" w:rsidP="00B5063D">
      <w:pPr>
        <w:pStyle w:val="NormalWeb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927C2" w:rsidRDefault="00C927C2" w:rsidP="00B5063D">
      <w:pPr>
        <w:pStyle w:val="NormalWeb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927C2" w:rsidRPr="00B03F7C" w:rsidRDefault="00C927C2" w:rsidP="00B5063D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 уравнение</w:t>
      </w:r>
      <w:r w:rsidRPr="00B03F7C">
        <w:rPr>
          <w:sz w:val="28"/>
          <w:szCs w:val="28"/>
        </w:rPr>
        <w:t xml:space="preserve">: </w:t>
      </w:r>
      <w:r w:rsidRPr="00D777CD">
        <w:rPr>
          <w:sz w:val="28"/>
          <w:szCs w:val="28"/>
        </w:rPr>
        <w:fldChar w:fldCharType="begin"/>
      </w:r>
      <w:r w:rsidRPr="00D777CD">
        <w:rPr>
          <w:sz w:val="28"/>
          <w:szCs w:val="28"/>
        </w:rPr>
        <w:instrText xml:space="preserve"> QUOTE </w:instrText>
      </w:r>
      <w:r w:rsidRPr="00D777C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7.75pt;height:24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5063D&quot;/&gt;&lt;wsp:rsid wsp:val=&quot;00117FB5&quot;/&gt;&lt;wsp:rsid wsp:val=&quot;00322A52&quot;/&gt;&lt;wsp:rsid wsp:val=&quot;00347245&quot;/&gt;&lt;wsp:rsid wsp:val=&quot;003A1D49&quot;/&gt;&lt;wsp:rsid wsp:val=&quot;003B50B5&quot;/&gt;&lt;wsp:rsid wsp:val=&quot;004C45E7&quot;/&gt;&lt;wsp:rsid wsp:val=&quot;00586D6A&quot;/&gt;&lt;wsp:rsid wsp:val=&quot;00752E06&quot;/&gt;&lt;wsp:rsid wsp:val=&quot;007840D9&quot;/&gt;&lt;wsp:rsid wsp:val=&quot;0095130D&quot;/&gt;&lt;wsp:rsid wsp:val=&quot;00B03F7C&quot;/&gt;&lt;wsp:rsid wsp:val=&quot;00B5063D&quot;/&gt;&lt;wsp:rsid wsp:val=&quot;00F962BA&quot;/&gt;&lt;wsp:rsid wsp:val=&quot;00FE2F0D&quot;/&gt;&lt;/wsp:rsids&gt;&lt;/w:docPr&gt;&lt;w:body&gt;&lt;w:p wsp:rsidR=&quot;00000000&quot; wsp:rsidRDefault=&quot;0095130D&quot;&gt;&lt;m:oMathPara&gt;&lt;m:oMath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+2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1&lt;/m:t&gt;&lt;/m:r&gt;&lt;/m:e&gt;&lt;/m:rad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2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1&lt;/m:t&gt;&lt;/m:r&gt;&lt;/m:e&gt;&lt;/m:rad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=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D777CD">
        <w:rPr>
          <w:sz w:val="28"/>
          <w:szCs w:val="28"/>
        </w:rPr>
        <w:instrText xml:space="preserve"> </w:instrText>
      </w:r>
      <w:r w:rsidRPr="00D777CD">
        <w:rPr>
          <w:sz w:val="28"/>
          <w:szCs w:val="28"/>
        </w:rPr>
        <w:fldChar w:fldCharType="separate"/>
      </w:r>
      <w:r w:rsidRPr="00D777CD">
        <w:pict>
          <v:shape id="_x0000_i1026" type="#_x0000_t75" style="width:177.75pt;height:24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5063D&quot;/&gt;&lt;wsp:rsid wsp:val=&quot;00117FB5&quot;/&gt;&lt;wsp:rsid wsp:val=&quot;00322A52&quot;/&gt;&lt;wsp:rsid wsp:val=&quot;00347245&quot;/&gt;&lt;wsp:rsid wsp:val=&quot;003A1D49&quot;/&gt;&lt;wsp:rsid wsp:val=&quot;003B50B5&quot;/&gt;&lt;wsp:rsid wsp:val=&quot;004C45E7&quot;/&gt;&lt;wsp:rsid wsp:val=&quot;00586D6A&quot;/&gt;&lt;wsp:rsid wsp:val=&quot;00752E06&quot;/&gt;&lt;wsp:rsid wsp:val=&quot;007840D9&quot;/&gt;&lt;wsp:rsid wsp:val=&quot;0095130D&quot;/&gt;&lt;wsp:rsid wsp:val=&quot;00B03F7C&quot;/&gt;&lt;wsp:rsid wsp:val=&quot;00B5063D&quot;/&gt;&lt;wsp:rsid wsp:val=&quot;00F962BA&quot;/&gt;&lt;wsp:rsid wsp:val=&quot;00FE2F0D&quot;/&gt;&lt;/wsp:rsids&gt;&lt;/w:docPr&gt;&lt;w:body&gt;&lt;w:p wsp:rsidR=&quot;00000000&quot; wsp:rsidRDefault=&quot;0095130D&quot;&gt;&lt;m:oMathPara&gt;&lt;m:oMath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+2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1&lt;/m:t&gt;&lt;/m:r&gt;&lt;/m:e&gt;&lt;/m:rad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2&lt;/m:t&gt;&lt;/m:r&gt;&lt;m:rad&gt;&lt;m:radPr&gt;&lt;m:degHide m:val=&quot;on&quot;/&gt;&lt;m:ctrlP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1&lt;/m:t&gt;&lt;/m:r&gt;&lt;/m:e&gt;&lt;/m:rad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=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D777CD">
        <w:rPr>
          <w:sz w:val="28"/>
          <w:szCs w:val="28"/>
        </w:rPr>
        <w:fldChar w:fldCharType="end"/>
      </w:r>
      <w:r w:rsidRPr="00B03F7C">
        <w:rPr>
          <w:sz w:val="28"/>
          <w:szCs w:val="28"/>
        </w:rPr>
        <w:t>.</w:t>
      </w:r>
      <w:r w:rsidRPr="00835368">
        <w:rPr>
          <w:sz w:val="28"/>
          <w:szCs w:val="28"/>
        </w:rPr>
        <w:pict>
          <v:shape id="_x0000_i1027" type="#_x0000_t75" style="width:461.25pt;height:314.25pt">
            <v:imagedata r:id="rId6" o:title=""/>
          </v:shape>
        </w:pict>
      </w: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Default="00C927C2" w:rsidP="00835368">
      <w:pPr>
        <w:pStyle w:val="NormalWeb"/>
        <w:spacing w:before="0" w:beforeAutospacing="0" w:after="0" w:afterAutospacing="0"/>
        <w:ind w:left="360"/>
        <w:rPr>
          <w:sz w:val="28"/>
          <w:szCs w:val="28"/>
        </w:rPr>
      </w:pPr>
    </w:p>
    <w:p w:rsidR="00C927C2" w:rsidRPr="003A1D49" w:rsidRDefault="00C927C2" w:rsidP="003A1D49">
      <w:pPr>
        <w:pStyle w:val="NormalWeb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 окружность диаметра </w:t>
      </w:r>
      <w:r w:rsidRPr="00347245">
        <w:rPr>
          <w:i/>
          <w:sz w:val="28"/>
          <w:szCs w:val="28"/>
          <w:lang w:val="en-US"/>
        </w:rPr>
        <w:t>d</w:t>
      </w:r>
      <w:r w:rsidRPr="00347245">
        <w:rPr>
          <w:sz w:val="28"/>
          <w:szCs w:val="28"/>
        </w:rPr>
        <w:t xml:space="preserve"> </w:t>
      </w:r>
      <w:r>
        <w:rPr>
          <w:sz w:val="28"/>
          <w:szCs w:val="28"/>
        </w:rPr>
        <w:t>вписан правильный пятиугольник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Найти площадь треугольника</w:t>
      </w:r>
      <w:r w:rsidRPr="00347245">
        <w:rPr>
          <w:sz w:val="28"/>
          <w:szCs w:val="28"/>
        </w:rPr>
        <w:t xml:space="preserve">, </w:t>
      </w:r>
      <w:r>
        <w:rPr>
          <w:sz w:val="28"/>
          <w:szCs w:val="28"/>
        </w:rPr>
        <w:t>сторонами которого являются две диагонали и сторона пятиугольника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r w:rsidRPr="00835368">
        <w:rPr>
          <w:sz w:val="28"/>
          <w:szCs w:val="28"/>
        </w:rPr>
        <w:pict>
          <v:shape id="_x0000_i1028" type="#_x0000_t75" style="width:465pt;height:275.25pt">
            <v:imagedata r:id="rId7" o:title=""/>
          </v:shape>
        </w:pict>
      </w:r>
    </w:p>
    <w:p w:rsidR="00C927C2" w:rsidRPr="00EF72BE" w:rsidRDefault="00C927C2" w:rsidP="00B5063D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:rsidR="00C927C2" w:rsidRDefault="00C927C2"/>
    <w:sectPr w:rsidR="00C927C2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063D"/>
    <w:rsid w:val="00117FB5"/>
    <w:rsid w:val="00165728"/>
    <w:rsid w:val="00322A52"/>
    <w:rsid w:val="00347245"/>
    <w:rsid w:val="003A1D49"/>
    <w:rsid w:val="003B50B5"/>
    <w:rsid w:val="00486F31"/>
    <w:rsid w:val="004C45E7"/>
    <w:rsid w:val="00586D6A"/>
    <w:rsid w:val="00752E06"/>
    <w:rsid w:val="007840D9"/>
    <w:rsid w:val="00835368"/>
    <w:rsid w:val="00B03F7C"/>
    <w:rsid w:val="00B5063D"/>
    <w:rsid w:val="00C927C2"/>
    <w:rsid w:val="00D777CD"/>
    <w:rsid w:val="00DE3018"/>
    <w:rsid w:val="00EF72BE"/>
    <w:rsid w:val="00F962BA"/>
    <w:rsid w:val="00FE2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0B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B5063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5063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A1D49"/>
    <w:rPr>
      <w:rFonts w:cs="Times New Roman"/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59</Words>
  <Characters>337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ВЫПОЛНИЛ </dc:title>
  <dc:subject/>
  <dc:creator>Home</dc:creator>
  <cp:keywords/>
  <dc:description/>
  <cp:lastModifiedBy>Мэлт</cp:lastModifiedBy>
  <cp:revision>2</cp:revision>
  <dcterms:created xsi:type="dcterms:W3CDTF">2017-12-01T18:08:00Z</dcterms:created>
  <dcterms:modified xsi:type="dcterms:W3CDTF">2017-12-01T18:08:00Z</dcterms:modified>
</cp:coreProperties>
</file>