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FDC" w:rsidRPr="00AA6F7C" w:rsidRDefault="00AA5FDC" w:rsidP="00AA6F7C">
      <w:pPr>
        <w:numPr>
          <w:ilvl w:val="0"/>
          <w:numId w:val="1"/>
        </w:num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</w:rPr>
        <w:t>тур 2016-2017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уҡыу йылы.</w:t>
      </w:r>
    </w:p>
    <w:p w:rsidR="00AA5FDC" w:rsidRPr="00AA6F7C" w:rsidRDefault="00AA5FDC" w:rsidP="00BB2CF1">
      <w:pPr>
        <w:suppressAutoHyphens/>
        <w:spacing w:after="200" w:line="276" w:lineRule="auto"/>
        <w:ind w:left="720"/>
        <w:contextualSpacing/>
        <w:jc w:val="center"/>
        <w:rPr>
          <w:rFonts w:ascii="a_Helver Bashkir" w:eastAsia="SimSun" w:hAnsi="a_Helver Bashkir"/>
          <w:b/>
          <w:kern w:val="2"/>
          <w:sz w:val="28"/>
          <w:szCs w:val="28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</w:rPr>
        <w:t xml:space="preserve">5 - 8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>кластар өсөн интернет-олимпиада  һорауҙарына яуаптар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jc w:val="center"/>
        <w:rPr>
          <w:rFonts w:ascii="a_Helver Bashkir" w:eastAsia="SimSun" w:hAnsi="a_Helver Bashkir"/>
          <w:kern w:val="2"/>
          <w:sz w:val="28"/>
          <w:szCs w:val="28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</w:rPr>
        <w:t>1.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Яуап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>: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тема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>һы – Бөйөк Ватан һуғышында  һәләк булып ҡалған яҡташтарыбыҙ (яуҙа үлеп ҡалған һалдаттар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,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һалдаттар,түштәрендә  миҙалдары сыңлай, шинелдәрен төрөп алғандар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)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a-RU"/>
        </w:rPr>
        <w:t>Идея –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һуғышта һәләк булғандарҙы онотмау (онотманымы   әле яҡташтар,иҫләйҙәрме әле )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a-RU"/>
        </w:rPr>
        <w:t>Проблемаһы: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 һуғыш ҡорбанһыҙ булмай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(беҙ бит, - тиҙәр – яуҙа үлеп ҡалған һалдаттар)</w:t>
      </w:r>
    </w:p>
    <w:p w:rsidR="00AA5FDC" w:rsidRPr="00AA6F7C" w:rsidRDefault="00AA5FDC" w:rsidP="00BB2CF1">
      <w:pPr>
        <w:suppressAutoHyphens/>
        <w:spacing w:after="200" w:line="276" w:lineRule="auto"/>
        <w:ind w:left="144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a-RU"/>
        </w:rPr>
        <w:t xml:space="preserve"> 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2.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Йәм – йәшел,зәп – зәңгәр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– һөйләмдә хәбәр, сифат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тан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.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Яҡты,</w:t>
      </w:r>
      <w:r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сыуаҡ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–аныҡлаусы,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сифат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тан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Баҡ,</w:t>
      </w:r>
      <w:r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аҡылыңдан яҙ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>–хәбәр,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>ҡылымдан.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3.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Балаларыбыҙҙы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- исем, кемдәребеҙҙе? тамыры – бала, уртаҡлыҡ исем, күплектә, төшөм килештә, 3 – сө затта, һөйләмдә - тултырыусы.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AA5FDC" w:rsidRPr="00AA6F7C" w:rsidRDefault="00AA5FDC" w:rsidP="00522DC7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4. </w:t>
      </w:r>
      <w:r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Антитезалар.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jc w:val="both"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5. </w:t>
      </w:r>
      <w:r w:rsidRPr="008501FE">
        <w:rPr>
          <w:rFonts w:ascii="a_Helver Bashkir" w:eastAsia="SimSun" w:hAnsi="a_Helver Bashkir"/>
          <w:i/>
          <w:kern w:val="2"/>
          <w:sz w:val="28"/>
          <w:szCs w:val="28"/>
          <w:u w:val="single"/>
          <w:lang w:val="be-BY"/>
        </w:rPr>
        <w:t>Т</w:t>
      </w:r>
      <w:r w:rsidRPr="008501FE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улғандыр</w:t>
      </w:r>
      <w:r w:rsidRPr="008501FE">
        <w:rPr>
          <w:rFonts w:ascii="a_Helver Bashkir" w:eastAsia="SimSun" w:hAnsi="a_Helver Bashkir"/>
          <w:i/>
          <w:kern w:val="2"/>
          <w:sz w:val="28"/>
          <w:szCs w:val="28"/>
          <w:u w:val="single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– тулған;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мәңгелеккә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 - мәңгелек;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тәғәйенләп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тәғәйенлә.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6.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  <w:t xml:space="preserve"> Хәбәр һөйләм, теркәүесһеҙ теҙмә ҡушма һөйләм.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7.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Мәҡәлдәрҙең аҙағын яҙып бөтөрөргә: </w:t>
      </w:r>
    </w:p>
    <w:p w:rsidR="00AA5FDC" w:rsidRPr="00AA6F7C" w:rsidRDefault="00AA5FDC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>Һүҙе хаҡтың,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йөҙө аҡ.</w:t>
      </w:r>
    </w:p>
    <w:p w:rsidR="00AA5FDC" w:rsidRPr="00AA6F7C" w:rsidRDefault="00AA5FDC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color w:val="FF0000"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Яҡшының үҙе яҡшы,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үҙенән һүҙе яҡшы.</w:t>
      </w:r>
    </w:p>
    <w:p w:rsidR="00AA5FDC" w:rsidRPr="00AA6F7C" w:rsidRDefault="00AA5FDC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Яман аш йөрәккә ятмаҫ,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яман һүҙ  күңелгә  ятмаҫ.</w:t>
      </w:r>
    </w:p>
    <w:p w:rsidR="00AA5FDC" w:rsidRPr="00AA6F7C" w:rsidRDefault="00AA5FDC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Аҡыл – теҙген, ҡылыҡ  – ат,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теҙгенеңде  белеп тарт.</w:t>
      </w:r>
    </w:p>
    <w:p w:rsidR="00AA5FDC" w:rsidRPr="00AA6F7C" w:rsidRDefault="00AA5FDC" w:rsidP="00BB2CF1">
      <w:pPr>
        <w:suppressAutoHyphens/>
        <w:spacing w:after="200" w:line="276" w:lineRule="auto"/>
        <w:ind w:left="720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Тел зиннәте –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тура һүҙ.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8.</w:t>
      </w:r>
      <w:r w:rsidRPr="00AA6F7C">
        <w:rPr>
          <w:rFonts w:ascii="a_Helver Bashkir" w:eastAsia="SimSun" w:hAnsi="a_Helver Bashkir"/>
          <w:i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Алтындай, көмөштәй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сағыштырыу; 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маҡтай, данлай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синонимдар; 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төнөн ай, көндөҙ ҡояш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антитезалар; 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күккә ашҡан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–гипербола, 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Уралым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– өндәш һүҙ, 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сумған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ҡылым – метафора, 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маҡтай йырҙарым, дандай йырҙарым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 – йәнләндереү.</w:t>
      </w:r>
    </w:p>
    <w:p w:rsidR="00AA5FDC" w:rsidRPr="00AA6F7C" w:rsidRDefault="00AA5FDC" w:rsidP="00BB2CF1">
      <w:pPr>
        <w:suppressAutoHyphens/>
        <w:spacing w:after="200" w:line="276" w:lineRule="auto"/>
        <w:ind w:left="1080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9.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Уралым -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  исемдең эйәлек категорияһы, өндәш һүҙ, исемдәрҙе ҡабатлау;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Һылыу ҙа  һылыу  Уралым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>! -  өндәү һөйләм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Йырым  бөтмәне Уралым!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өндәү һөйләм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Данлап йырым йырлаһам,</w:t>
      </w: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Бөтмәй  ҙә торған йыр булыр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шарт эйәрсән һөйләм.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/>
          <w:kern w:val="2"/>
          <w:sz w:val="28"/>
          <w:szCs w:val="28"/>
          <w:lang w:val="be-BY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hAnsi="a_Helver Bashkir"/>
          <w:i/>
          <w:sz w:val="28"/>
          <w:szCs w:val="28"/>
          <w:lang w:val="be-BY" w:eastAsia="zh-CN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10. </w:t>
      </w:r>
      <w:r w:rsidRPr="00AA6F7C">
        <w:rPr>
          <w:rFonts w:ascii="a_Helver Bashkir" w:hAnsi="a_Helver Bashkir"/>
          <w:b/>
          <w:i/>
          <w:sz w:val="28"/>
          <w:szCs w:val="28"/>
          <w:u w:val="single"/>
          <w:lang w:val="be-BY" w:eastAsia="zh-CN"/>
        </w:rPr>
        <w:t>Шомло, ҡараңғы</w:t>
      </w:r>
      <w:r w:rsidRPr="00AA6F7C">
        <w:rPr>
          <w:rFonts w:ascii="a_Helver Bashkir" w:hAnsi="a_Helver Bashkir"/>
          <w:i/>
          <w:sz w:val="28"/>
          <w:szCs w:val="28"/>
          <w:lang w:val="be-BY" w:eastAsia="zh-CN"/>
        </w:rPr>
        <w:t xml:space="preserve">- сифат, хәбәр;  </w:t>
      </w:r>
      <w:r w:rsidRPr="00AA6F7C">
        <w:rPr>
          <w:rFonts w:ascii="a_Helver Bashkir" w:hAnsi="a_Helver Bashkir"/>
          <w:b/>
          <w:i/>
          <w:sz w:val="28"/>
          <w:szCs w:val="28"/>
          <w:u w:val="single"/>
          <w:lang w:val="be-BY" w:eastAsia="zh-CN"/>
        </w:rPr>
        <w:t>ялтлай,зыңлай</w:t>
      </w:r>
      <w:r w:rsidRPr="00AA6F7C">
        <w:rPr>
          <w:rFonts w:ascii="a_Helver Bashkir" w:hAnsi="a_Helver Bashkir"/>
          <w:i/>
          <w:sz w:val="28"/>
          <w:szCs w:val="28"/>
          <w:lang w:val="be-BY" w:eastAsia="zh-CN"/>
        </w:rPr>
        <w:t xml:space="preserve"> – ҡылым, хәбәр.</w:t>
      </w:r>
    </w:p>
    <w:p w:rsidR="00AA5FDC" w:rsidRPr="00AA6F7C" w:rsidRDefault="00AA5FDC" w:rsidP="00BB2CF1">
      <w:pPr>
        <w:suppressAutoHyphens/>
        <w:spacing w:after="0" w:line="240" w:lineRule="auto"/>
        <w:ind w:left="-426" w:right="566" w:firstLine="426"/>
        <w:rPr>
          <w:rFonts w:ascii="a_Helver Bashkir" w:hAnsi="a_Helver Bashkir"/>
          <w:sz w:val="28"/>
          <w:szCs w:val="28"/>
          <w:lang w:val="be-BY" w:eastAsia="zh-CN"/>
        </w:rPr>
      </w:pPr>
    </w:p>
    <w:p w:rsidR="00AA5FDC" w:rsidRPr="00AA6F7C" w:rsidRDefault="00AA5FDC" w:rsidP="008501FE">
      <w:pPr>
        <w:suppressAutoHyphens/>
        <w:spacing w:after="0" w:line="240" w:lineRule="auto"/>
        <w:ind w:left="-426" w:right="566" w:firstLine="426"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hAnsi="a_Helver Bashkir"/>
          <w:sz w:val="28"/>
          <w:szCs w:val="28"/>
          <w:lang w:val="be-BY" w:eastAsia="zh-CN"/>
        </w:rPr>
        <w:t>11.</w:t>
      </w:r>
      <w:r w:rsidRPr="00AA6F7C">
        <w:rPr>
          <w:rFonts w:ascii="a_Helver Bashkir" w:hAnsi="a_Helver Bashkir"/>
          <w:i/>
          <w:sz w:val="28"/>
          <w:szCs w:val="28"/>
          <w:lang w:val="be-BY" w:eastAsia="zh-CN"/>
        </w:rPr>
        <w:t xml:space="preserve"> </w:t>
      </w:r>
      <w:r w:rsidRPr="00AA6F7C">
        <w:rPr>
          <w:rFonts w:ascii="a_Helver Bashkir" w:hAnsi="a_Helver Bashkir"/>
          <w:sz w:val="28"/>
          <w:szCs w:val="28"/>
          <w:lang w:val="ba-RU" w:eastAsia="zh-CN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 Болот баҫа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йәнләндереү; </w:t>
      </w:r>
    </w:p>
    <w:p w:rsidR="00AA5FDC" w:rsidRPr="00AA6F7C" w:rsidRDefault="00AA5FDC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хыял, алданың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- метафора; </w:t>
      </w:r>
    </w:p>
    <w:p w:rsidR="00AA5FDC" w:rsidRPr="00AA6F7C" w:rsidRDefault="00AA5FDC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ялғандың яңағы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метафора; </w:t>
      </w:r>
    </w:p>
    <w:p w:rsidR="00AA5FDC" w:rsidRPr="00AA6F7C" w:rsidRDefault="00AA5FDC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йығылам,абынам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- синонимдар; </w:t>
      </w:r>
    </w:p>
    <w:p w:rsidR="00AA5FDC" w:rsidRPr="00AA6F7C" w:rsidRDefault="00AA5FDC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юлдан яҙҙырыу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фразеологизм;</w:t>
      </w:r>
    </w:p>
    <w:p w:rsidR="00AA5FDC" w:rsidRPr="00AA6F7C" w:rsidRDefault="00AA5FDC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яҡшы, яман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антоним,</w:t>
      </w:r>
    </w:p>
    <w:p w:rsidR="00AA5FDC" w:rsidRPr="00AA6F7C" w:rsidRDefault="00AA5FDC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әйтерһең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сағыштырыу,</w:t>
      </w:r>
    </w:p>
    <w:p w:rsidR="00AA5FDC" w:rsidRPr="00AA6F7C" w:rsidRDefault="00AA5FDC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янар ут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эпитет,</w:t>
      </w:r>
    </w:p>
    <w:p w:rsidR="00AA5FDC" w:rsidRPr="00AA6F7C" w:rsidRDefault="00AA5FDC" w:rsidP="00BB2CF1">
      <w:pPr>
        <w:suppressAutoHyphens/>
        <w:spacing w:after="200" w:line="276" w:lineRule="auto"/>
        <w:ind w:left="708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яҡшы менән яман буталған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антитеза.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iCs/>
          <w:color w:val="FF0000"/>
          <w:kern w:val="2"/>
          <w:sz w:val="28"/>
          <w:szCs w:val="28"/>
          <w:lang w:val="be-BY"/>
        </w:rPr>
      </w:pPr>
    </w:p>
    <w:p w:rsidR="00AA5FDC" w:rsidRPr="008501FE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iCs/>
          <w:kern w:val="2"/>
          <w:sz w:val="28"/>
          <w:szCs w:val="28"/>
          <w:lang w:val="be-BY"/>
        </w:rPr>
        <w:t>12.</w:t>
      </w:r>
      <w:r w:rsidRPr="00AA6F7C">
        <w:rPr>
          <w:rFonts w:ascii="a_Helver Bashkir" w:eastAsia="SimSun" w:hAnsi="a_Helver Bashkir"/>
          <w:iCs/>
          <w:color w:val="FF0000"/>
          <w:kern w:val="2"/>
          <w:sz w:val="28"/>
          <w:szCs w:val="28"/>
          <w:lang w:val="be-BY"/>
        </w:rPr>
        <w:t xml:space="preserve"> </w:t>
      </w:r>
      <w:r w:rsidRPr="008501FE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Икенсе яғы – эйә,теҙелгән – хәбәр; урам – эйә, тын була – хәбәр; ололар – эйә, эштә – хәбәр; бала – саға – эйә, болон шишмәһендә – хәбәр, олораҡтар – эйә, Мәндемдә – хәбәр; урамы – эйә, йәнләнә – хәбәр; ир – ат, бисә – сәсә, йәш – елкенсәк – эйә, сыға – хәбәр, тынлыҡ – эйә, көнө буйы – хәбәр.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color w:val="FF0000"/>
          <w:kern w:val="2"/>
          <w:sz w:val="28"/>
          <w:szCs w:val="28"/>
          <w:lang w:val="be-BY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13.</w:t>
      </w:r>
      <w:r w:rsidRPr="00AA6F7C">
        <w:rPr>
          <w:rFonts w:ascii="a_Helver Bashkir" w:eastAsia="SimSun" w:hAnsi="a_Helver Bashkir"/>
          <w:b/>
          <w:i/>
          <w:color w:val="FF0000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Һайрамағандыр 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– үткән заман сифат ҡылым, берлектә, 3 – сө затта, юҡлыҡ формаһында, һөйләмдә хәбәр, -дыр –икеләнеү киҫәксәһе.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color w:val="FF0000"/>
          <w:kern w:val="2"/>
          <w:sz w:val="28"/>
          <w:szCs w:val="28"/>
          <w:lang w:val="be-BY"/>
        </w:rPr>
      </w:pP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14.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 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  <w:t>Төн уртаһы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tDash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  <w:t>еткәс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tDash"/>
          <w:lang w:val="be-BY"/>
        </w:rPr>
        <w:t>, гармун тотоп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u w:val="dotDash"/>
          <w:lang w:val="be-BY"/>
        </w:rPr>
        <w:t xml:space="preserve">   Мунсаға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 ла 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  <w:t>барып ултырған. (ваҡыт эйәрсән һөйләм)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(…-кәс), […].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color w:val="FF0000"/>
          <w:kern w:val="2"/>
          <w:sz w:val="28"/>
          <w:szCs w:val="28"/>
          <w:lang w:val="be-BY"/>
        </w:rPr>
      </w:pP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color w:val="FF0000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Ә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  <w:t>өйрәнгәс инде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–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u w:val="double"/>
          <w:lang w:val="be-BY"/>
        </w:rPr>
        <w:t>шул ине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u w:val="single"/>
          <w:lang w:val="be-BY"/>
        </w:rPr>
        <w:t>бәхет үҙе.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   (…-г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әс) - 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>[  шул   …].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a-RU"/>
        </w:rPr>
        <w:t xml:space="preserve"> (эйә эйәрсән  һөйләм)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15.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Эллиптик һөйләмдәр; йыр –моң – парлы исем.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color w:val="FF0000"/>
          <w:kern w:val="2"/>
          <w:sz w:val="28"/>
          <w:szCs w:val="28"/>
          <w:lang w:val="be-BY"/>
        </w:rPr>
      </w:pPr>
    </w:p>
    <w:p w:rsidR="00AA5FDC" w:rsidRPr="008501FE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16</w:t>
      </w:r>
      <w:r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. </w:t>
      </w:r>
      <w:r w:rsidRPr="008501FE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Зәңгәрлеген</w:t>
      </w:r>
      <w:r w:rsidRPr="008501FE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исемләшкән сифат; </w:t>
      </w:r>
    </w:p>
    <w:p w:rsidR="00AA5FDC" w:rsidRPr="008501FE" w:rsidRDefault="00AA5FDC" w:rsidP="00BB2CF1">
      <w:pPr>
        <w:suppressAutoHyphens/>
        <w:spacing w:after="200" w:line="276" w:lineRule="auto"/>
        <w:ind w:firstLine="708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</w:pPr>
      <w:r w:rsidRPr="008501FE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һүнмәҫ</w:t>
      </w:r>
      <w:r w:rsidRPr="008501FE">
        <w:rPr>
          <w:rFonts w:ascii="a_Helver Bashkir" w:eastAsia="SimSun" w:hAnsi="a_Helver Bashkir"/>
          <w:b/>
          <w:i/>
          <w:kern w:val="2"/>
          <w:sz w:val="28"/>
          <w:szCs w:val="28"/>
          <w:lang w:val="be-BY"/>
        </w:rPr>
        <w:t xml:space="preserve"> – киләсәк  заман  сифат ҡылымдың юҡлыҡ формаһы.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a-RU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17.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Ө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a-RU"/>
        </w:rPr>
        <w:t>ндәш һүҙҙәр тип атала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color w:val="FF0000"/>
          <w:kern w:val="2"/>
          <w:sz w:val="28"/>
          <w:szCs w:val="28"/>
          <w:lang w:val="be-BY"/>
        </w:rPr>
      </w:pPr>
    </w:p>
    <w:p w:rsidR="00AA5FDC" w:rsidRPr="009802DD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18.</w:t>
      </w:r>
      <w:r w:rsidRPr="00AA6F7C">
        <w:rPr>
          <w:rFonts w:ascii="a_Helver Bashkir" w:eastAsia="SimSun" w:hAnsi="a_Helver Bashkir"/>
          <w:b/>
          <w:kern w:val="2"/>
          <w:sz w:val="28"/>
          <w:szCs w:val="28"/>
          <w:lang w:val="be-BY"/>
        </w:rPr>
        <w:t xml:space="preserve"> </w:t>
      </w:r>
      <w:r w:rsidRPr="009802DD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Әйтемдәр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AA5FDC" w:rsidRPr="00AA6F7C" w:rsidRDefault="00AA5FDC" w:rsidP="008501FE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>1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9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. 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 xml:space="preserve"> Ҡатнаш  ҡушма  һөйләмдәр.</w:t>
      </w:r>
    </w:p>
    <w:p w:rsidR="00AA5FDC" w:rsidRPr="00AA6F7C" w:rsidRDefault="00AA5FDC" w:rsidP="00CB3803">
      <w:pPr>
        <w:suppressAutoHyphens/>
        <w:spacing w:after="200" w:line="276" w:lineRule="auto"/>
        <w:ind w:left="1416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AA5FD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20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a-RU"/>
        </w:rPr>
        <w:t xml:space="preserve">. 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Гармун уйнағанда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ваҡыт эйәрсән  һөйләм, гармун – эйә, </w:t>
      </w:r>
      <w:bookmarkStart w:id="0" w:name="_GoBack"/>
      <w:bookmarkEnd w:id="0"/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>уйнағанда – хәбәр;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</w:t>
      </w:r>
      <w:r w:rsidRPr="00AA6F7C">
        <w:rPr>
          <w:rFonts w:ascii="a_Helver Bashkir" w:eastAsia="SimSun" w:hAnsi="a_Helver Bashkir"/>
          <w:b/>
          <w:i/>
          <w:kern w:val="2"/>
          <w:sz w:val="28"/>
          <w:szCs w:val="28"/>
          <w:u w:val="single"/>
          <w:lang w:val="be-BY"/>
        </w:rPr>
        <w:t>гармун моңона  ла</w:t>
      </w:r>
      <w:r w:rsidRPr="00AA6F7C">
        <w:rPr>
          <w:rFonts w:ascii="a_Helver Bashkir" w:eastAsia="SimSun" w:hAnsi="a_Helver Bashkir"/>
          <w:kern w:val="2"/>
          <w:sz w:val="28"/>
          <w:szCs w:val="28"/>
          <w:lang w:val="be-BY"/>
        </w:rPr>
        <w:t xml:space="preserve"> – тултырыусы.</w:t>
      </w:r>
    </w:p>
    <w:p w:rsidR="00AA5FDC" w:rsidRPr="00AA6F7C" w:rsidRDefault="00AA5FDC" w:rsidP="00BB2CF1">
      <w:pPr>
        <w:suppressAutoHyphens/>
        <w:spacing w:after="200" w:line="276" w:lineRule="auto"/>
        <w:contextualSpacing/>
        <w:rPr>
          <w:rFonts w:ascii="a_Helver Bashkir" w:eastAsia="SimSun" w:hAnsi="a_Helver Bashkir"/>
          <w:kern w:val="2"/>
          <w:sz w:val="28"/>
          <w:szCs w:val="28"/>
          <w:lang w:val="be-BY"/>
        </w:rPr>
      </w:pPr>
    </w:p>
    <w:p w:rsidR="00AA5FDC" w:rsidRPr="00060787" w:rsidRDefault="00AA5FDC">
      <w:pPr>
        <w:rPr>
          <w:rFonts w:ascii="a_Timer(05%) Bashkir" w:hAnsi="a_Timer(05%) Bashkir"/>
          <w:sz w:val="28"/>
          <w:szCs w:val="28"/>
          <w:lang w:val="be-BY"/>
        </w:rPr>
      </w:pPr>
    </w:p>
    <w:sectPr w:rsidR="00AA5FDC" w:rsidRPr="00060787" w:rsidSect="008E38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_Helver Bashkir">
    <w:altName w:val="Segoe Script"/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_Timer(05%) Bashkir">
    <w:panose1 w:val="00000000000000000000"/>
    <w:charset w:val="CC"/>
    <w:family w:val="auto"/>
    <w:pitch w:val="variable"/>
    <w:sig w:usb0="80000207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30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37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5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2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9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66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3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1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8820" w:hanging="180"/>
      </w:pPr>
      <w:rPr>
        <w:rFonts w:cs="Times New Roman"/>
      </w:rPr>
    </w:lvl>
  </w:abstractNum>
  <w:abstractNum w:abstractNumId="2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0DBA"/>
    <w:rsid w:val="00043481"/>
    <w:rsid w:val="00060787"/>
    <w:rsid w:val="00060DB9"/>
    <w:rsid w:val="00087C50"/>
    <w:rsid w:val="00120DBA"/>
    <w:rsid w:val="00141E57"/>
    <w:rsid w:val="00145EA1"/>
    <w:rsid w:val="00171BDB"/>
    <w:rsid w:val="002016C0"/>
    <w:rsid w:val="002A61BD"/>
    <w:rsid w:val="002D0F18"/>
    <w:rsid w:val="002D6AD1"/>
    <w:rsid w:val="002F2A7B"/>
    <w:rsid w:val="00330290"/>
    <w:rsid w:val="00394ACC"/>
    <w:rsid w:val="00395DC2"/>
    <w:rsid w:val="003D7D94"/>
    <w:rsid w:val="003E3014"/>
    <w:rsid w:val="003F0223"/>
    <w:rsid w:val="00512E70"/>
    <w:rsid w:val="00522DC7"/>
    <w:rsid w:val="005949DD"/>
    <w:rsid w:val="005C0E7F"/>
    <w:rsid w:val="006B14DD"/>
    <w:rsid w:val="007107DF"/>
    <w:rsid w:val="00785C71"/>
    <w:rsid w:val="008501FE"/>
    <w:rsid w:val="008E3872"/>
    <w:rsid w:val="00955FB7"/>
    <w:rsid w:val="009802DD"/>
    <w:rsid w:val="00995920"/>
    <w:rsid w:val="009E1098"/>
    <w:rsid w:val="009F0027"/>
    <w:rsid w:val="00AA5FDC"/>
    <w:rsid w:val="00AA6F7C"/>
    <w:rsid w:val="00AC133E"/>
    <w:rsid w:val="00AC5016"/>
    <w:rsid w:val="00AC737B"/>
    <w:rsid w:val="00B22C53"/>
    <w:rsid w:val="00B84B2C"/>
    <w:rsid w:val="00BB2CF1"/>
    <w:rsid w:val="00C926E2"/>
    <w:rsid w:val="00CB0701"/>
    <w:rsid w:val="00CB3803"/>
    <w:rsid w:val="00CB3864"/>
    <w:rsid w:val="00CD3C76"/>
    <w:rsid w:val="00CF1065"/>
    <w:rsid w:val="00D34260"/>
    <w:rsid w:val="00D60264"/>
    <w:rsid w:val="00EF24E6"/>
    <w:rsid w:val="00F049CF"/>
    <w:rsid w:val="00F170E2"/>
    <w:rsid w:val="00FC17F9"/>
    <w:rsid w:val="00FF3D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3872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2483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156</TotalTime>
  <Pages>3</Pages>
  <Words>415</Words>
  <Characters>2369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WiZaRd</cp:lastModifiedBy>
  <cp:revision>15</cp:revision>
  <dcterms:created xsi:type="dcterms:W3CDTF">2017-02-19T14:37:00Z</dcterms:created>
  <dcterms:modified xsi:type="dcterms:W3CDTF">2017-03-17T16:36:00Z</dcterms:modified>
</cp:coreProperties>
</file>