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264" w:rsidRPr="00AA6F7C" w:rsidRDefault="00D60264" w:rsidP="00AA6F7C">
      <w:pPr>
        <w:numPr>
          <w:ilvl w:val="0"/>
          <w:numId w:val="1"/>
        </w:num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</w:rPr>
        <w:t>тур 2016-2017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уҡыу йылы.</w:t>
      </w:r>
    </w:p>
    <w:p w:rsidR="00D60264" w:rsidRPr="00AA6F7C" w:rsidRDefault="00D60264" w:rsidP="00BB2CF1">
      <w:pPr>
        <w:suppressAutoHyphens/>
        <w:spacing w:after="200" w:line="276" w:lineRule="auto"/>
        <w:ind w:left="720"/>
        <w:contextualSpacing/>
        <w:jc w:val="center"/>
        <w:rPr>
          <w:rFonts w:ascii="a_Helver Bashkir" w:eastAsia="SimSun" w:hAnsi="a_Helver Bashkir"/>
          <w:b/>
          <w:kern w:val="2"/>
          <w:sz w:val="28"/>
          <w:szCs w:val="28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</w:rPr>
        <w:t xml:space="preserve">5 - 8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>кластар өсөн интернет-олимпиада  һорауҙарына яуаптар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jc w:val="center"/>
        <w:rPr>
          <w:rFonts w:ascii="a_Helver Bashkir" w:eastAsia="SimSun" w:hAnsi="a_Helver Bashkir"/>
          <w:kern w:val="2"/>
          <w:sz w:val="28"/>
          <w:szCs w:val="28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</w:rPr>
        <w:t>1.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Шиғыр өҙөгөнән автор ҡуйған идеяны, проблеманы һәм теманы билдәләргә, шуларҙы һүрәтләгән һүҙҙәрҙе һәм һүҙбәйләнештәрҙе күрһәтеп, дөрөҫ яуап яҙырға: </w:t>
      </w:r>
    </w:p>
    <w:p w:rsidR="00D60264" w:rsidRPr="00AA6F7C" w:rsidRDefault="00D60264" w:rsidP="00522DC7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>Яуап</w:t>
      </w: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>: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тема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>һы – Бөйөк Ватан һуғышында  һәләк булып ҡалған яҡташтарыбыҙ (яуҙа үлеп ҡалған һалдаттар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,</w:t>
      </w:r>
    </w:p>
    <w:p w:rsidR="00D60264" w:rsidRPr="00AA6F7C" w:rsidRDefault="00D60264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 xml:space="preserve"> һалдаттар,түштәрендә  миҙалдары сыңлай, шинелдәрен төрөп алғандар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)</w:t>
      </w:r>
    </w:p>
    <w:p w:rsidR="00D60264" w:rsidRPr="00AA6F7C" w:rsidRDefault="00D60264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a-RU"/>
        </w:rPr>
        <w:t>Идея –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 xml:space="preserve"> һуғышта һәләк булғандарҙы онотмау (онотманымы   әле яҡташтар,иҫләйҙәрме әле )</w:t>
      </w:r>
    </w:p>
    <w:p w:rsidR="00D60264" w:rsidRPr="00AA6F7C" w:rsidRDefault="00D60264" w:rsidP="00CB3803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a-RU"/>
        </w:rPr>
        <w:t>Проблемаһы: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 xml:space="preserve">  һуғыш ҡорбанһыҙ булмай </w:t>
      </w:r>
    </w:p>
    <w:p w:rsidR="00D60264" w:rsidRPr="00AA6F7C" w:rsidRDefault="00D60264" w:rsidP="00CB3803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(беҙ бит, - тиҙәр – яуҙа үлеп ҡалған һалдаттар)</w:t>
      </w:r>
    </w:p>
    <w:p w:rsidR="00D60264" w:rsidRPr="00AA6F7C" w:rsidRDefault="00D60264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a-RU"/>
        </w:rPr>
        <w:t xml:space="preserve"> 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2.</w:t>
      </w: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Шиғыр өҙөгөндә аҫтына һыҙылған һүҙҙәр һөйләмдең ниндәй киҫәге һәм ниндәй һүҙ төркөмөнән килгәнен билдәләргә:</w:t>
      </w:r>
    </w:p>
    <w:p w:rsidR="00D60264" w:rsidRPr="00AA6F7C" w:rsidRDefault="00D60264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a-RU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a-RU"/>
        </w:rPr>
        <w:t>Йәм – йәшел,зәп – зәңгәр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 – һөйләмдә хәбәр, сифат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тан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.</w:t>
      </w:r>
    </w:p>
    <w:p w:rsidR="00D60264" w:rsidRPr="00AA6F7C" w:rsidRDefault="00D60264" w:rsidP="00CB3803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 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a-RU"/>
        </w:rPr>
        <w:t>Яҡты,сыуаҡ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–аныҡлаусы,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сифат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тан</w:t>
      </w:r>
    </w:p>
    <w:p w:rsidR="00D60264" w:rsidRPr="00AA6F7C" w:rsidRDefault="00D60264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a-RU"/>
        </w:rPr>
        <w:t>Баҡ,аҡылыңдан яҙ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 xml:space="preserve">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>–хәбәр,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>ҡылымдан.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3.</w:t>
      </w: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Шиғыр өҙөгөндә аҫтына һыҙылған һүҙгә тулы морфологик анализ яһарға:</w:t>
      </w:r>
    </w:p>
    <w:p w:rsidR="00D60264" w:rsidRPr="00AA6F7C" w:rsidRDefault="00D60264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Балаларыбыҙҙы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- исем, кемдәребеҙҙе? тамыры – бала, уртаҡлыҡ исем, күплектә, төшөм килештә, 3 – сө затта, һөйләмдә - тултырыусы.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4.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Аҫтына һыҙылған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һүҙҙәрҙең һәм һүҙбәйләнештәрҙең мәғәнәһе буйынса нисек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атал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ыуын билдәләргә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 </w:t>
      </w:r>
    </w:p>
    <w:p w:rsidR="00D60264" w:rsidRPr="00AA6F7C" w:rsidRDefault="00D60264" w:rsidP="00522DC7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 xml:space="preserve">             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Антитезалар.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jc w:val="both"/>
        <w:rPr>
          <w:rFonts w:ascii="a_Helver Bashkir" w:eastAsia="SimSun" w:hAnsi="a_Helver Bashkir"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jc w:val="both"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5.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Аҫтына һыҙылған һүҙҙәрҙең башланғыс формаһы нисек, дөрөҫ яуапты билдәләргә: 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 xml:space="preserve"> Тулғандыр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тулған;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мәңгелеккә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 - мәңгелек;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тәғәйенләп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тәғәйенлә.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6.</w:t>
      </w: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Түбәндә бирелгән шиғыр өҙөгөндәге һөйләм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 составы, интонацияһы һәм маҡсаты буйынса ниндәй, яуап яҙығыҙ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: </w:t>
      </w:r>
    </w:p>
    <w:p w:rsidR="00D60264" w:rsidRPr="00AA6F7C" w:rsidRDefault="00D60264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/>
          <w:b/>
          <w:kern w:val="2"/>
          <w:sz w:val="28"/>
          <w:szCs w:val="28"/>
          <w:u w:val="single"/>
          <w:lang w:val="be-BY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  <w:u w:val="single"/>
          <w:lang w:val="be-BY"/>
        </w:rPr>
        <w:t xml:space="preserve"> Хәбәр һөйләм, теркәүесһеҙ теҙмә ҡушма һөйләм.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7.</w:t>
      </w: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Мәҡәлдәрҙең аҙағын яҙып бөтөрөргә: </w:t>
      </w:r>
    </w:p>
    <w:p w:rsidR="00D60264" w:rsidRPr="00AA6F7C" w:rsidRDefault="00D60264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>Һүҙе хаҡтың,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>йөҙө аҡ.</w:t>
      </w:r>
    </w:p>
    <w:p w:rsidR="00D60264" w:rsidRPr="00AA6F7C" w:rsidRDefault="00D60264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color w:val="FF0000"/>
          <w:kern w:val="2"/>
          <w:sz w:val="28"/>
          <w:szCs w:val="28"/>
          <w:lang w:val="ba-RU"/>
        </w:rPr>
        <w:t xml:space="preserve"> </w:t>
      </w: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Яҡшының үҙе яҡшы,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>үҙенән һүҙе яҡшы.</w:t>
      </w:r>
    </w:p>
    <w:p w:rsidR="00D60264" w:rsidRPr="00AA6F7C" w:rsidRDefault="00D60264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Яман аш йөрәккә ятмаҫ,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>яман һүҙ  күңелгә  ятмаҫ.</w:t>
      </w:r>
    </w:p>
    <w:p w:rsidR="00D60264" w:rsidRPr="00AA6F7C" w:rsidRDefault="00D60264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Аҡыл – теҙген, ҡылыҡ  – ат,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>теҙгенеңде  белеп тарт.</w:t>
      </w:r>
    </w:p>
    <w:p w:rsidR="00D60264" w:rsidRPr="00AA6F7C" w:rsidRDefault="00D60264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Тел зиннәте –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>тура һүҙ.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8.</w:t>
      </w: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Шиғырҙы образлы итеүсе  сараларҙы күрһәтергә:</w:t>
      </w:r>
    </w:p>
    <w:p w:rsidR="00D60264" w:rsidRPr="00AA6F7C" w:rsidRDefault="00D60264" w:rsidP="00522DC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Алтындай, көмөштәй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– сағыштырыу; </w:t>
      </w:r>
    </w:p>
    <w:p w:rsidR="00D60264" w:rsidRPr="00AA6F7C" w:rsidRDefault="00D60264" w:rsidP="00522DC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маҡтай, данлай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– синонимдар; </w:t>
      </w:r>
    </w:p>
    <w:p w:rsidR="00D60264" w:rsidRPr="00AA6F7C" w:rsidRDefault="00D60264" w:rsidP="00522DC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төнөн ай, көндөҙ ҡояш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– антитезалар; </w:t>
      </w:r>
    </w:p>
    <w:p w:rsidR="00D60264" w:rsidRPr="00AA6F7C" w:rsidRDefault="00D60264" w:rsidP="00522DC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күккә ашҡан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–гипербола, </w:t>
      </w:r>
    </w:p>
    <w:p w:rsidR="00D60264" w:rsidRPr="00AA6F7C" w:rsidRDefault="00D60264" w:rsidP="00522DC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 xml:space="preserve">Уралым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– өндәш һүҙ, </w:t>
      </w:r>
    </w:p>
    <w:p w:rsidR="00D60264" w:rsidRPr="00AA6F7C" w:rsidRDefault="00D60264" w:rsidP="00522DC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сумған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– ҡылым – метафора, </w:t>
      </w:r>
    </w:p>
    <w:p w:rsidR="00D60264" w:rsidRPr="00AA6F7C" w:rsidRDefault="00D60264" w:rsidP="00522DC7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маҡтай йырҙарым, дандай йырҙарым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 – йәнләндереү.</w:t>
      </w:r>
    </w:p>
    <w:p w:rsidR="00D60264" w:rsidRPr="00AA6F7C" w:rsidRDefault="00D60264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9. Шиғыр юлдарында ниндәй морфологик һәм синтаксик үҙенсәлектәрҙе күрәһегеҙ:</w:t>
      </w:r>
    </w:p>
    <w:p w:rsidR="00D60264" w:rsidRPr="00AA6F7C" w:rsidRDefault="00D60264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Уралым -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  исемдең эйәлек категорияһы, өндәш һүҙ, исемдәрҙе ҡабатлау;</w:t>
      </w:r>
    </w:p>
    <w:p w:rsidR="00D60264" w:rsidRPr="00AA6F7C" w:rsidRDefault="00D60264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Һылыу ҙа  һылыу  Уралым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>! -  өндәү һөйләм</w:t>
      </w:r>
    </w:p>
    <w:p w:rsidR="00D60264" w:rsidRPr="00AA6F7C" w:rsidRDefault="00D60264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Йырым  бөтмәне Уралым!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– өндәү һөйләм</w:t>
      </w:r>
    </w:p>
    <w:p w:rsidR="00D60264" w:rsidRPr="00AA6F7C" w:rsidRDefault="00D60264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Данлап йырым йырлаһам,</w:t>
      </w:r>
    </w:p>
    <w:p w:rsidR="00D60264" w:rsidRPr="00AA6F7C" w:rsidRDefault="00D60264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Бөтмәй  ҙә торған йыр булыр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– шарт эйәрсән һөйләм.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10.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Аҫтына һыҙылған һүҙҙәр һөйләм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дә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 ниндәй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һүҙ төркөмөнән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килгән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һәм ниндәй һөйләм киҫәге функцияһын үтәй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?</w:t>
      </w:r>
    </w:p>
    <w:p w:rsidR="00D60264" w:rsidRPr="00AA6F7C" w:rsidRDefault="00D60264" w:rsidP="00BB2CF1">
      <w:pPr>
        <w:suppressAutoHyphens/>
        <w:spacing w:after="0" w:line="240" w:lineRule="auto"/>
        <w:ind w:right="566" w:firstLine="426"/>
        <w:rPr>
          <w:rFonts w:ascii="a_Helver Bashkir" w:hAnsi="a_Helver Bashkir"/>
          <w:b/>
          <w:i/>
          <w:sz w:val="28"/>
          <w:szCs w:val="28"/>
          <w:lang w:val="be-BY" w:eastAsia="zh-CN"/>
        </w:rPr>
      </w:pPr>
    </w:p>
    <w:p w:rsidR="00D60264" w:rsidRPr="00AA6F7C" w:rsidRDefault="00D60264" w:rsidP="00BB2CF1">
      <w:pPr>
        <w:suppressAutoHyphens/>
        <w:spacing w:after="0" w:line="240" w:lineRule="auto"/>
        <w:ind w:right="566" w:firstLine="426"/>
        <w:rPr>
          <w:rFonts w:ascii="a_Helver Bashkir" w:hAnsi="a_Helver Bashkir"/>
          <w:i/>
          <w:sz w:val="28"/>
          <w:szCs w:val="28"/>
          <w:lang w:val="be-BY" w:eastAsia="zh-CN"/>
        </w:rPr>
      </w:pPr>
      <w:r w:rsidRPr="00AA6F7C">
        <w:rPr>
          <w:rFonts w:ascii="a_Helver Bashkir" w:hAnsi="a_Helver Bashkir"/>
          <w:b/>
          <w:i/>
          <w:sz w:val="28"/>
          <w:szCs w:val="28"/>
          <w:u w:val="single"/>
          <w:lang w:val="be-BY" w:eastAsia="zh-CN"/>
        </w:rPr>
        <w:t>Шомло, ҡараңғы</w:t>
      </w:r>
      <w:r w:rsidRPr="00AA6F7C">
        <w:rPr>
          <w:rFonts w:ascii="a_Helver Bashkir" w:hAnsi="a_Helver Bashkir"/>
          <w:i/>
          <w:sz w:val="28"/>
          <w:szCs w:val="28"/>
          <w:lang w:val="be-BY" w:eastAsia="zh-CN"/>
        </w:rPr>
        <w:t xml:space="preserve">- сифат, хәбәр;  </w:t>
      </w:r>
      <w:r w:rsidRPr="00AA6F7C">
        <w:rPr>
          <w:rFonts w:ascii="a_Helver Bashkir" w:hAnsi="a_Helver Bashkir"/>
          <w:b/>
          <w:i/>
          <w:sz w:val="28"/>
          <w:szCs w:val="28"/>
          <w:u w:val="single"/>
          <w:lang w:val="be-BY" w:eastAsia="zh-CN"/>
        </w:rPr>
        <w:t>ялтлай,зыңлай</w:t>
      </w:r>
      <w:r w:rsidRPr="00AA6F7C">
        <w:rPr>
          <w:rFonts w:ascii="a_Helver Bashkir" w:hAnsi="a_Helver Bashkir"/>
          <w:i/>
          <w:sz w:val="28"/>
          <w:szCs w:val="28"/>
          <w:lang w:val="be-BY" w:eastAsia="zh-CN"/>
        </w:rPr>
        <w:t xml:space="preserve"> – ҡылым, хәбәр.</w:t>
      </w:r>
    </w:p>
    <w:p w:rsidR="00D60264" w:rsidRPr="00AA6F7C" w:rsidRDefault="00D60264" w:rsidP="00BB2CF1">
      <w:pPr>
        <w:suppressAutoHyphens/>
        <w:spacing w:after="0" w:line="240" w:lineRule="auto"/>
        <w:ind w:left="-426" w:right="566" w:firstLine="426"/>
        <w:rPr>
          <w:rFonts w:ascii="a_Helver Bashkir" w:hAnsi="a_Helver Bashkir"/>
          <w:sz w:val="28"/>
          <w:szCs w:val="28"/>
          <w:lang w:val="be-BY" w:eastAsia="zh-CN"/>
        </w:rPr>
      </w:pPr>
    </w:p>
    <w:p w:rsidR="00D60264" w:rsidRPr="00AA6F7C" w:rsidRDefault="00D60264" w:rsidP="00BB2CF1">
      <w:pPr>
        <w:suppressAutoHyphens/>
        <w:spacing w:after="0" w:line="240" w:lineRule="auto"/>
        <w:ind w:left="-426" w:right="566" w:firstLine="426"/>
        <w:rPr>
          <w:rFonts w:ascii="a_Helver Bashkir" w:hAnsi="a_Helver Bashkir"/>
          <w:i/>
          <w:sz w:val="28"/>
          <w:szCs w:val="28"/>
          <w:lang w:val="be-BY" w:eastAsia="zh-CN"/>
        </w:rPr>
      </w:pPr>
      <w:r w:rsidRPr="00AA6F7C">
        <w:rPr>
          <w:rFonts w:ascii="a_Helver Bashkir" w:hAnsi="a_Helver Bashkir"/>
          <w:sz w:val="28"/>
          <w:szCs w:val="28"/>
          <w:lang w:val="be-BY" w:eastAsia="zh-CN"/>
        </w:rPr>
        <w:t>11.</w:t>
      </w:r>
      <w:r w:rsidRPr="00AA6F7C">
        <w:rPr>
          <w:rFonts w:ascii="a_Helver Bashkir" w:hAnsi="a_Helver Bashkir"/>
          <w:i/>
          <w:sz w:val="28"/>
          <w:szCs w:val="28"/>
          <w:lang w:val="be-BY" w:eastAsia="zh-CN"/>
        </w:rPr>
        <w:t xml:space="preserve"> </w:t>
      </w:r>
      <w:r w:rsidRPr="00AA6F7C">
        <w:rPr>
          <w:rFonts w:ascii="a_Helver Bashkir" w:hAnsi="a_Helver Bashkir"/>
          <w:sz w:val="28"/>
          <w:szCs w:val="28"/>
          <w:lang w:val="ba-RU" w:eastAsia="zh-CN"/>
        </w:rPr>
        <w:t xml:space="preserve"> </w:t>
      </w:r>
      <w:r w:rsidRPr="00AA6F7C">
        <w:rPr>
          <w:rFonts w:ascii="a_Helver Bashkir" w:hAnsi="a_Helver Bashkir"/>
          <w:sz w:val="28"/>
          <w:szCs w:val="28"/>
          <w:lang w:val="be-BY" w:eastAsia="zh-CN"/>
        </w:rPr>
        <w:t>Шиғырҙың лексик үҙенсәлектәрен белдергән һүҙҙәрҙе билдәләргә:</w:t>
      </w:r>
    </w:p>
    <w:p w:rsidR="00D60264" w:rsidRPr="00AA6F7C" w:rsidRDefault="00D60264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i/>
          <w:kern w:val="2"/>
          <w:sz w:val="28"/>
          <w:szCs w:val="28"/>
          <w:u w:val="single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 xml:space="preserve"> Болот баҫа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йәнләндереү; </w:t>
      </w:r>
    </w:p>
    <w:p w:rsidR="00D60264" w:rsidRPr="00AA6F7C" w:rsidRDefault="00D60264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хыял, алданың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- метафора; </w:t>
      </w:r>
    </w:p>
    <w:p w:rsidR="00D60264" w:rsidRPr="00AA6F7C" w:rsidRDefault="00D60264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ялғандың яңағы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метафора; </w:t>
      </w:r>
    </w:p>
    <w:p w:rsidR="00D60264" w:rsidRPr="00AA6F7C" w:rsidRDefault="00D60264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йығылам,абынам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- синонимдар; </w:t>
      </w:r>
    </w:p>
    <w:p w:rsidR="00D60264" w:rsidRPr="00AA6F7C" w:rsidRDefault="00D60264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юлдан яҙҙырыу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фразеологизм;</w:t>
      </w:r>
    </w:p>
    <w:p w:rsidR="00D60264" w:rsidRPr="00AA6F7C" w:rsidRDefault="00D60264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яҡшы, яман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антоним,</w:t>
      </w:r>
    </w:p>
    <w:p w:rsidR="00D60264" w:rsidRPr="00AA6F7C" w:rsidRDefault="00D60264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әйтерһең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сағыштырыу,</w:t>
      </w:r>
    </w:p>
    <w:p w:rsidR="00D60264" w:rsidRPr="00AA6F7C" w:rsidRDefault="00D60264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янар ут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эпитет,</w:t>
      </w:r>
    </w:p>
    <w:p w:rsidR="00D60264" w:rsidRPr="00AA6F7C" w:rsidRDefault="00D60264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яҡшы менән яман буталған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антитеза.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Cs/>
          <w:color w:val="FF0000"/>
          <w:kern w:val="2"/>
          <w:sz w:val="28"/>
          <w:szCs w:val="28"/>
          <w:lang w:val="be-BY"/>
        </w:rPr>
      </w:pPr>
    </w:p>
    <w:p w:rsidR="00D60264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iCs/>
          <w:kern w:val="2"/>
          <w:sz w:val="28"/>
          <w:szCs w:val="28"/>
          <w:lang w:val="be-BY"/>
        </w:rPr>
        <w:t>12.</w:t>
      </w:r>
      <w:r w:rsidRPr="00AA6F7C">
        <w:rPr>
          <w:rFonts w:ascii="a_Helver Bashkir" w:eastAsia="SimSun" w:hAnsi="a_Helver Bashkir"/>
          <w:iCs/>
          <w:color w:val="FF0000"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Түбәндәге һөйләмдәрҙең эйәһен һәм хәбәрен билдәләп, дөрөҫ яуап яҙырға: 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Икенсе яғы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эйә,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теҙелгән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хәбәр;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урам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эйә,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тын була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хәбәр;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ололар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эйә,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эштә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– хәбәр;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бала – саға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эйә,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болон шишмәһендә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хәбәр,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олораҡтар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эйә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, Мәндемдә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– хәбәр;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урамы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эйә,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йәнләнә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хәбәр;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ир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ат, бисә – сәсә, йәш – елкенсәк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эйә,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сыға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хәбәр,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тынлыҡ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эйә,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көнө буйы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хәбәр.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color w:val="FF0000"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13.</w:t>
      </w:r>
      <w:r w:rsidRPr="00AA6F7C">
        <w:rPr>
          <w:rFonts w:ascii="a_Helver Bashkir" w:eastAsia="SimSun" w:hAnsi="a_Helver Bashkir"/>
          <w:b/>
          <w:i/>
          <w:color w:val="FF0000"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Аҫтына һыҙылған һүҙ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гә тулы морфологик анализ яһарға: </w:t>
      </w:r>
    </w:p>
    <w:p w:rsidR="00D60264" w:rsidRDefault="00D60264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 xml:space="preserve">Һайрамағандыр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– үткән заман сифат ҡылым, берлектә, 3 – сө затта, юҡлыҡ формаһында, һөйләмдә хәбәр, -дыр –икеләнеү киҫәксәһе.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color w:val="FF0000"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14.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Аҫтына һыҙылған һөйләмдәрҙең схемаһын төҙөргә, синтаксик анализ яһарға: </w:t>
      </w:r>
    </w:p>
    <w:p w:rsidR="00D60264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 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u w:val="single"/>
          <w:lang w:val="be-BY"/>
        </w:rPr>
        <w:t>Төн уртаһы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u w:val="dotDash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u w:val="double"/>
          <w:lang w:val="be-BY"/>
        </w:rPr>
        <w:t>еткәс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u w:val="dotDash"/>
          <w:lang w:val="be-BY"/>
        </w:rPr>
        <w:t>, гармун тотоп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u w:val="double"/>
          <w:lang w:val="be-BY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  <w:u w:val="dotDash"/>
          <w:lang w:val="be-BY"/>
        </w:rPr>
        <w:t xml:space="preserve">   Мунсаға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 ла 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u w:val="double"/>
          <w:lang w:val="be-BY"/>
        </w:rPr>
        <w:t>барып ултырған. (ваҡыт эйәрсән һөйләм)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(…-кәс), […].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color w:val="FF0000"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color w:val="FF0000"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Ә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u w:val="double"/>
          <w:lang w:val="be-BY"/>
        </w:rPr>
        <w:t>өйрәнгәс инде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–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u w:val="double"/>
          <w:lang w:val="be-BY"/>
        </w:rPr>
        <w:t>шул ине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u w:val="single"/>
          <w:lang w:val="be-BY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  <w:u w:val="single"/>
          <w:lang w:val="be-BY"/>
        </w:rPr>
        <w:t>бәхет үҙе.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   (…-г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 xml:space="preserve">әс) -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[  шул   …].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 xml:space="preserve"> (эйә эйәрсән  һөйләм)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15. Шиғырҙа ни өсөн һыҙыҡтар ҡуйылған, дөрөҫ яуап яҙырға: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Эллиптик һөйләмдәр; йыр –моң – парлы исем.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color w:val="FF0000"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16</w:t>
      </w: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a-RU"/>
        </w:rPr>
        <w:t xml:space="preserve">.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Һөйләмдәге аҫтына һыҙылған һүҙҙәр ниндәй һүҙ төркөмөнән килгән?</w:t>
      </w:r>
    </w:p>
    <w:p w:rsidR="00D60264" w:rsidRPr="00AA6F7C" w:rsidRDefault="00D60264" w:rsidP="00BB2CF1">
      <w:pPr>
        <w:suppressAutoHyphens/>
        <w:spacing w:after="200" w:line="276" w:lineRule="auto"/>
        <w:ind w:firstLine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i/>
          <w:kern w:val="2"/>
          <w:sz w:val="28"/>
          <w:szCs w:val="28"/>
          <w:u w:val="single"/>
          <w:lang w:val="be-BY"/>
        </w:rPr>
        <w:t>Зәңгәрлеген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исемләшкән сифат; </w:t>
      </w:r>
    </w:p>
    <w:p w:rsidR="00D60264" w:rsidRPr="00AA6F7C" w:rsidRDefault="00D60264" w:rsidP="00BB2CF1">
      <w:pPr>
        <w:suppressAutoHyphens/>
        <w:spacing w:after="200" w:line="276" w:lineRule="auto"/>
        <w:ind w:firstLine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һүнмәҫ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киләсәк  заман  сифат ҡылымдың юҡлыҡ формаһы.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17. Һөйләүсенең тыңлаусыға йәки йәнһеҙ предметтарға, тәбиғәт күренештәренә турана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н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-тура мөрәжәғәтен белдереп, икенсе затҡа ғына ҡараған һөйләмдәрҙә булған һәм үҙенсәлекле айырыу интонацияһы менән әйтелеп, яҙма телмәрҙә тыныш билдәләре менән айырылған һүҙҙәр нисек атала?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Ө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a-RU"/>
        </w:rPr>
        <w:t>ндәш һүҙҙәр тип атала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color w:val="FF0000"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18.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Өҙөктәге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аҫтына һыҙылған һүҙ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бәйләнештәр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 нисек атала, дөрөҫ яуап яҙырға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: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>Әхмәди, сәйен эсеп бөтөп, сынаяғын түңкәрҙе лә стена буйындағы эскәмйәгә барып ултырҙы. Ул һуңғы һүҙен туранан-тура Шаһиәхмәткә төбәп, уға үпкә белдерҙе:</w:t>
      </w:r>
    </w:p>
    <w:p w:rsidR="00D60264" w:rsidRPr="009802DD" w:rsidRDefault="00D60264" w:rsidP="00CD3C76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</w:pPr>
      <w:r w:rsidRPr="009802DD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Әйтемдәр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1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9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.  Бирелгән һөйләмдә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ни өсөн ике нөктә ҡуйылған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? </w:t>
      </w:r>
    </w:p>
    <w:p w:rsidR="00D60264" w:rsidRPr="00AA6F7C" w:rsidRDefault="00D60264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 xml:space="preserve"> Ҡатнаш  ҡушма  һөйләмдәр.</w:t>
      </w:r>
    </w:p>
    <w:p w:rsidR="00D60264" w:rsidRPr="00AA6F7C" w:rsidRDefault="00D60264" w:rsidP="00CB3803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20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. Аҫтына һыҙылған конструкция һөйләмдең ниндәй киҫәге?</w:t>
      </w:r>
    </w:p>
    <w:p w:rsidR="00D60264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</w:pP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Гармун уйнағанда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ваҡыт эйәрсән  һөйләм, гармун – эйә, </w:t>
      </w:r>
      <w:bookmarkStart w:id="0" w:name="_GoBack"/>
      <w:bookmarkEnd w:id="0"/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уйнағанда – хәбәр;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гармун моңона  ла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тултырыусы.</w:t>
      </w:r>
    </w:p>
    <w:p w:rsidR="00D60264" w:rsidRPr="00AA6F7C" w:rsidRDefault="00D60264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</w:p>
    <w:p w:rsidR="00D60264" w:rsidRPr="00060787" w:rsidRDefault="00D60264">
      <w:pPr>
        <w:rPr>
          <w:rFonts w:ascii="a_Timer(05%) Bashkir" w:hAnsi="a_Timer(05%) Bashkir"/>
          <w:sz w:val="28"/>
          <w:szCs w:val="28"/>
          <w:lang w:val="be-BY"/>
        </w:rPr>
      </w:pPr>
    </w:p>
    <w:sectPr w:rsidR="00D60264" w:rsidRPr="00060787" w:rsidSect="008E38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_Helver Bashkir">
    <w:altName w:val="Segoe Script"/>
    <w:panose1 w:val="020B0504020202020204"/>
    <w:charset w:val="CC"/>
    <w:family w:val="swiss"/>
    <w:pitch w:val="variable"/>
    <w:sig w:usb0="80000207" w:usb1="00000000" w:usb2="00000000" w:usb3="00000000" w:csb0="00000005" w:csb1="00000000"/>
  </w:font>
  <w:font w:name="SimSun">
    <w:altName w:val="§­§°§®§Ц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_Timer(05%) Bashkir">
    <w:panose1 w:val="00000000000000000000"/>
    <w:charset w:val="CC"/>
    <w:family w:val="auto"/>
    <w:pitch w:val="variable"/>
    <w:sig w:usb0="80000207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3568CF"/>
    <w:multiLevelType w:val="hybridMultilevel"/>
    <w:tmpl w:val="A43E8FFE"/>
    <w:lvl w:ilvl="0" w:tplc="CBE6EF08">
      <w:start w:val="18"/>
      <w:numFmt w:val="bullet"/>
      <w:lvlText w:val="–"/>
      <w:lvlJc w:val="left"/>
      <w:pPr>
        <w:ind w:left="720" w:hanging="360"/>
      </w:pPr>
      <w:rPr>
        <w:rFonts w:ascii="a_Helver Bashkir" w:eastAsia="SimSun" w:hAnsi="a_Helver Bashkir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6566B3"/>
    <w:multiLevelType w:val="hybridMultilevel"/>
    <w:tmpl w:val="FA8443BE"/>
    <w:lvl w:ilvl="0" w:tplc="80B4D9C6">
      <w:start w:val="3"/>
      <w:numFmt w:val="decimal"/>
      <w:lvlText w:val="%1"/>
      <w:lvlJc w:val="left"/>
      <w:pPr>
        <w:ind w:left="30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37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5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52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9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66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73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81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8820" w:hanging="180"/>
      </w:pPr>
      <w:rPr>
        <w:rFonts w:cs="Times New Roman"/>
      </w:rPr>
    </w:lvl>
  </w:abstractNum>
  <w:abstractNum w:abstractNumId="2">
    <w:nsid w:val="7EB545CA"/>
    <w:multiLevelType w:val="hybridMultilevel"/>
    <w:tmpl w:val="169E34A8"/>
    <w:lvl w:ilvl="0" w:tplc="845C667C">
      <w:numFmt w:val="bullet"/>
      <w:lvlText w:val="–"/>
      <w:lvlJc w:val="left"/>
      <w:pPr>
        <w:ind w:left="1800" w:hanging="360"/>
      </w:pPr>
      <w:rPr>
        <w:rFonts w:ascii="a_Helver Bashkir" w:eastAsia="SimSun" w:hAnsi="a_Helver Bashkir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20DBA"/>
    <w:rsid w:val="00043481"/>
    <w:rsid w:val="00060787"/>
    <w:rsid w:val="00060DB9"/>
    <w:rsid w:val="00120DBA"/>
    <w:rsid w:val="00141E57"/>
    <w:rsid w:val="00145EA1"/>
    <w:rsid w:val="00171BDB"/>
    <w:rsid w:val="002016C0"/>
    <w:rsid w:val="002A61BD"/>
    <w:rsid w:val="002D0F18"/>
    <w:rsid w:val="002F2A7B"/>
    <w:rsid w:val="00330290"/>
    <w:rsid w:val="00394ACC"/>
    <w:rsid w:val="00395DC2"/>
    <w:rsid w:val="003D7D94"/>
    <w:rsid w:val="003E3014"/>
    <w:rsid w:val="003F0223"/>
    <w:rsid w:val="00512E70"/>
    <w:rsid w:val="00522DC7"/>
    <w:rsid w:val="005949DD"/>
    <w:rsid w:val="005C0E7F"/>
    <w:rsid w:val="006B14DD"/>
    <w:rsid w:val="007107DF"/>
    <w:rsid w:val="00785C71"/>
    <w:rsid w:val="008E3872"/>
    <w:rsid w:val="00955FB7"/>
    <w:rsid w:val="009802DD"/>
    <w:rsid w:val="00995920"/>
    <w:rsid w:val="009E1098"/>
    <w:rsid w:val="009F0027"/>
    <w:rsid w:val="00AA6F7C"/>
    <w:rsid w:val="00AC133E"/>
    <w:rsid w:val="00AC5016"/>
    <w:rsid w:val="00AC737B"/>
    <w:rsid w:val="00B22C53"/>
    <w:rsid w:val="00B84B2C"/>
    <w:rsid w:val="00BB2CF1"/>
    <w:rsid w:val="00C926E2"/>
    <w:rsid w:val="00CB0701"/>
    <w:rsid w:val="00CB3803"/>
    <w:rsid w:val="00CB3864"/>
    <w:rsid w:val="00CD3C76"/>
    <w:rsid w:val="00CF1065"/>
    <w:rsid w:val="00D34260"/>
    <w:rsid w:val="00D60264"/>
    <w:rsid w:val="00EF24E6"/>
    <w:rsid w:val="00F049CF"/>
    <w:rsid w:val="00F170E2"/>
    <w:rsid w:val="00FC17F9"/>
    <w:rsid w:val="00FF3D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3872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6995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153</TotalTime>
  <Pages>4</Pages>
  <Words>687</Words>
  <Characters>3916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WiZaRd</cp:lastModifiedBy>
  <cp:revision>14</cp:revision>
  <dcterms:created xsi:type="dcterms:W3CDTF">2017-02-19T14:37:00Z</dcterms:created>
  <dcterms:modified xsi:type="dcterms:W3CDTF">2017-03-17T16:24:00Z</dcterms:modified>
</cp:coreProperties>
</file>