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50B" w:rsidRPr="00B453E5" w:rsidRDefault="001D050B" w:rsidP="00DD29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453E5">
        <w:rPr>
          <w:rFonts w:ascii="Times New Roman" w:hAnsi="Times New Roman"/>
          <w:sz w:val="24"/>
          <w:szCs w:val="24"/>
        </w:rPr>
        <w:t>ЗАДАНИЯ АКМУЛЛИНСКОЙ ОЛИМПИАДЫ ПО РУССКОМУ ЯЗЫКУ</w:t>
      </w:r>
    </w:p>
    <w:p w:rsidR="001D050B" w:rsidRPr="00B453E5" w:rsidRDefault="001D050B" w:rsidP="00DD29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453E5">
        <w:rPr>
          <w:rFonts w:ascii="Times New Roman" w:hAnsi="Times New Roman"/>
          <w:sz w:val="24"/>
          <w:szCs w:val="24"/>
        </w:rPr>
        <w:t xml:space="preserve">ДЛЯ </w:t>
      </w:r>
      <w:r>
        <w:rPr>
          <w:rFonts w:ascii="Times New Roman" w:hAnsi="Times New Roman"/>
          <w:sz w:val="24"/>
          <w:szCs w:val="24"/>
        </w:rPr>
        <w:t>5-7</w:t>
      </w:r>
      <w:r w:rsidRPr="00B453E5">
        <w:rPr>
          <w:rFonts w:ascii="Times New Roman" w:hAnsi="Times New Roman"/>
          <w:sz w:val="24"/>
          <w:szCs w:val="24"/>
        </w:rPr>
        <w:t xml:space="preserve"> КЛАССОВ</w:t>
      </w:r>
    </w:p>
    <w:p w:rsidR="001D050B" w:rsidRPr="00B453E5" w:rsidRDefault="001D050B" w:rsidP="00DD29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453E5">
        <w:rPr>
          <w:rFonts w:ascii="Times New Roman" w:hAnsi="Times New Roman"/>
          <w:sz w:val="24"/>
          <w:szCs w:val="24"/>
        </w:rPr>
        <w:t>2 ТУР</w:t>
      </w:r>
    </w:p>
    <w:p w:rsidR="001D050B" w:rsidRDefault="001D050B" w:rsidP="00DD29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D050B" w:rsidRPr="00493C49" w:rsidRDefault="001D050B" w:rsidP="00DD298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Укажите, к</w:t>
      </w:r>
      <w:r w:rsidRPr="00493C49">
        <w:rPr>
          <w:rFonts w:ascii="Times New Roman" w:hAnsi="Times New Roman"/>
          <w:sz w:val="24"/>
          <w:szCs w:val="24"/>
        </w:rPr>
        <w:t xml:space="preserve">акими звуками отличаются друг от друга слова: </w:t>
      </w:r>
      <w:r w:rsidRPr="00493C49">
        <w:rPr>
          <w:rFonts w:ascii="Times New Roman" w:hAnsi="Times New Roman"/>
          <w:i/>
          <w:sz w:val="24"/>
          <w:szCs w:val="24"/>
        </w:rPr>
        <w:t xml:space="preserve">сгореть – согреть, </w:t>
      </w:r>
      <w:r>
        <w:rPr>
          <w:rFonts w:ascii="Times New Roman" w:hAnsi="Times New Roman"/>
          <w:i/>
          <w:sz w:val="24"/>
          <w:szCs w:val="24"/>
        </w:rPr>
        <w:t>честный –</w:t>
      </w:r>
      <w:r w:rsidRPr="001E54D6">
        <w:rPr>
          <w:rFonts w:ascii="Times New Roman" w:hAnsi="Times New Roman"/>
          <w:i/>
          <w:sz w:val="24"/>
          <w:szCs w:val="24"/>
        </w:rPr>
        <w:t>тесный,исшить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1E54D6">
        <w:rPr>
          <w:rFonts w:ascii="Times New Roman" w:hAnsi="Times New Roman"/>
          <w:i/>
          <w:sz w:val="24"/>
          <w:szCs w:val="24"/>
        </w:rPr>
        <w:t>изжить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1D050B" w:rsidRPr="00493C49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Они отличаются гласными и согласными</w:t>
      </w:r>
    </w:p>
    <w:p w:rsidR="001D050B" w:rsidRPr="00636A69" w:rsidRDefault="001D050B" w:rsidP="00DD298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36A69">
        <w:rPr>
          <w:rFonts w:ascii="Times New Roman" w:hAnsi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/>
          <w:i/>
          <w:sz w:val="24"/>
          <w:szCs w:val="24"/>
        </w:rPr>
        <w:t>отрок, подросток, тинейджер</w:t>
      </w:r>
      <w:r w:rsidRPr="00636A69">
        <w:rPr>
          <w:rFonts w:ascii="Times New Roman" w:hAnsi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1D050B" w:rsidRPr="00636A69" w:rsidRDefault="001D050B" w:rsidP="00DD298A">
      <w:pPr>
        <w:pStyle w:val="ListParagraph"/>
        <w:rPr>
          <w:rFonts w:ascii="Times New Roman" w:hAnsi="Times New Roman"/>
          <w:sz w:val="24"/>
          <w:szCs w:val="24"/>
        </w:rPr>
      </w:pPr>
    </w:p>
    <w:p w:rsidR="001D050B" w:rsidRPr="00636A69" w:rsidRDefault="001D050B" w:rsidP="00DD298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636A69">
        <w:rPr>
          <w:rFonts w:ascii="Times New Roman" w:hAnsi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/>
          <w:sz w:val="24"/>
          <w:szCs w:val="24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</w:p>
    <w:p w:rsidR="001D050B" w:rsidRPr="00940536" w:rsidRDefault="001D050B" w:rsidP="00DD298A">
      <w:pPr>
        <w:pStyle w:val="ListParagrap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>Красный-алый,желтый-золотой</w:t>
      </w:r>
      <w:r w:rsidRPr="00940536">
        <w:rPr>
          <w:rFonts w:ascii="Times New Roman" w:hAnsi="Times New Roman"/>
          <w:color w:val="FF0000"/>
          <w:sz w:val="24"/>
          <w:szCs w:val="24"/>
        </w:rPr>
        <w:t>.</w:t>
      </w:r>
      <w:r>
        <w:rPr>
          <w:rFonts w:ascii="Times New Roman" w:hAnsi="Times New Roman"/>
          <w:color w:val="FF0000"/>
          <w:sz w:val="24"/>
          <w:szCs w:val="24"/>
        </w:rPr>
        <w:t xml:space="preserve"> Красный бант,алый цветочек</w:t>
      </w:r>
      <w:r w:rsidRPr="00940536">
        <w:rPr>
          <w:rFonts w:ascii="Times New Roman" w:hAnsi="Times New Roman"/>
          <w:color w:val="FF0000"/>
          <w:sz w:val="24"/>
          <w:szCs w:val="24"/>
        </w:rPr>
        <w:t>.</w:t>
      </w:r>
      <w:r>
        <w:rPr>
          <w:rFonts w:ascii="Times New Roman" w:hAnsi="Times New Roman"/>
          <w:color w:val="FF0000"/>
          <w:sz w:val="24"/>
          <w:szCs w:val="24"/>
        </w:rPr>
        <w:t xml:space="preserve"> Желтое платье,золотая цепочка</w:t>
      </w:r>
      <w:r>
        <w:rPr>
          <w:rFonts w:ascii="Times New Roman" w:hAnsi="Times New Roman"/>
          <w:color w:val="FF0000"/>
          <w:sz w:val="24"/>
          <w:szCs w:val="24"/>
          <w:lang w:val="en-US"/>
        </w:rPr>
        <w:t>.</w:t>
      </w:r>
    </w:p>
    <w:p w:rsidR="001D050B" w:rsidRPr="00563F00" w:rsidRDefault="001D050B" w:rsidP="00DD298A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563F00">
        <w:rPr>
          <w:rFonts w:ascii="Times New Roman" w:hAnsi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1D050B" w:rsidRPr="00372489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563F00">
        <w:rPr>
          <w:rFonts w:ascii="Times New Roman" w:hAnsi="Times New Roman"/>
          <w:sz w:val="24"/>
          <w:szCs w:val="24"/>
        </w:rPr>
        <w:t xml:space="preserve">1) </w:t>
      </w:r>
      <w:r w:rsidRPr="00372489">
        <w:rPr>
          <w:rFonts w:ascii="Times New Roman" w:hAnsi="Times New Roman"/>
          <w:i/>
          <w:sz w:val="24"/>
          <w:szCs w:val="24"/>
        </w:rPr>
        <w:t xml:space="preserve">‒ Не смейся, не смейся, </w:t>
      </w:r>
      <w:r w:rsidRPr="00372489">
        <w:rPr>
          <w:rFonts w:ascii="Times New Roman" w:hAnsi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/>
          <w:i/>
          <w:sz w:val="24"/>
          <w:szCs w:val="24"/>
        </w:rPr>
        <w:t>! ‒ сказал наконец старший из них &lt;сыновей&gt;…</w:t>
      </w:r>
    </w:p>
    <w:p w:rsidR="001D050B" w:rsidRPr="00372489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‒ Добре, </w:t>
      </w:r>
      <w:r w:rsidRPr="00372489">
        <w:rPr>
          <w:rFonts w:ascii="Times New Roman" w:hAnsi="Times New Roman"/>
          <w:b/>
          <w:i/>
          <w:sz w:val="24"/>
          <w:szCs w:val="24"/>
        </w:rPr>
        <w:t>сынку</w:t>
      </w:r>
      <w:r w:rsidRPr="00372489">
        <w:rPr>
          <w:rFonts w:ascii="Times New Roman" w:hAnsi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1D050B" w:rsidRPr="00372489" w:rsidRDefault="001D050B" w:rsidP="00DD298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Как взмолится золотая рыбка!</w:t>
      </w:r>
    </w:p>
    <w:p w:rsidR="001D050B" w:rsidRPr="00372489" w:rsidRDefault="001D050B" w:rsidP="00DD298A">
      <w:pPr>
        <w:pStyle w:val="ListParagraph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Голосом молвит человечьим:</w:t>
      </w:r>
    </w:p>
    <w:p w:rsidR="001D050B" w:rsidRPr="00372489" w:rsidRDefault="001D050B" w:rsidP="00DD298A">
      <w:pPr>
        <w:pStyle w:val="ListParagraph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/>
          <w:i/>
          <w:sz w:val="24"/>
          <w:szCs w:val="24"/>
        </w:rPr>
        <w:t>, меня в море,</w:t>
      </w:r>
    </w:p>
    <w:p w:rsidR="001D050B" w:rsidRPr="00372489" w:rsidRDefault="001D050B" w:rsidP="00DD298A">
      <w:pPr>
        <w:pStyle w:val="ListParagraph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Дорогой за себя дам откуп:</w:t>
      </w:r>
    </w:p>
    <w:p w:rsidR="001D050B" w:rsidRDefault="001D050B" w:rsidP="0017106B">
      <w:pPr>
        <w:pStyle w:val="ListParagraph"/>
        <w:spacing w:after="0" w:line="240" w:lineRule="auto"/>
        <w:ind w:left="1288"/>
        <w:jc w:val="both"/>
      </w:pPr>
      <w:r w:rsidRPr="00372489">
        <w:t>Откуплюсь чем только пожелаешь." (А.С. Пушкин)</w:t>
      </w:r>
    </w:p>
    <w:p w:rsidR="001D050B" w:rsidRPr="0017106B" w:rsidRDefault="001D050B" w:rsidP="0017106B">
      <w:pPr>
        <w:pStyle w:val="ListParagraph"/>
        <w:spacing w:after="0" w:line="240" w:lineRule="auto"/>
        <w:ind w:left="1288"/>
        <w:jc w:val="both"/>
        <w:rPr>
          <w:rFonts w:ascii="Times New Roman" w:hAnsi="Times New Roman"/>
          <w:i/>
          <w:sz w:val="24"/>
          <w:szCs w:val="24"/>
        </w:rPr>
      </w:pPr>
    </w:p>
    <w:p w:rsidR="001D050B" w:rsidRPr="00372489" w:rsidRDefault="001D050B" w:rsidP="00DD298A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…А чем болтать ‒ взяла бы, </w:t>
      </w:r>
      <w:r w:rsidRPr="00372489">
        <w:rPr>
          <w:rFonts w:ascii="Times New Roman" w:hAnsi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/>
          <w:i/>
          <w:sz w:val="24"/>
          <w:szCs w:val="24"/>
        </w:rPr>
        <w:t>,</w:t>
      </w:r>
    </w:p>
    <w:p w:rsidR="001D050B" w:rsidRPr="00372489" w:rsidRDefault="001D050B" w:rsidP="00DD298A">
      <w:pPr>
        <w:pStyle w:val="ListParagraph"/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В антракт сгоняла б в магазин...</w:t>
      </w:r>
    </w:p>
    <w:p w:rsidR="001D050B" w:rsidRPr="00372489" w:rsidRDefault="001D050B" w:rsidP="00DD298A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 Что, не пойдёшь? Ну, я ‒ один.</w:t>
      </w:r>
    </w:p>
    <w:p w:rsidR="001D050B" w:rsidRPr="00372489" w:rsidRDefault="001D050B" w:rsidP="00DD298A">
      <w:pPr>
        <w:pStyle w:val="ListParagraph"/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/>
          <w:i/>
          <w:sz w:val="24"/>
          <w:szCs w:val="24"/>
        </w:rPr>
        <w:t xml:space="preserve">!.. </w:t>
      </w:r>
    </w:p>
    <w:p w:rsidR="001D050B" w:rsidRPr="00372489" w:rsidRDefault="001D050B" w:rsidP="00DD298A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…‒ Ой! </w:t>
      </w:r>
      <w:r w:rsidRPr="00372489">
        <w:rPr>
          <w:rFonts w:ascii="Times New Roman" w:hAnsi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/>
          <w:i/>
          <w:sz w:val="24"/>
          <w:szCs w:val="24"/>
        </w:rPr>
        <w:t>! Гляди-кось, попугайчики!</w:t>
      </w:r>
    </w:p>
    <w:p w:rsidR="001D050B" w:rsidRPr="00372489" w:rsidRDefault="001D050B" w:rsidP="00DD298A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 Нет, я, ей-богу, закричу!..</w:t>
      </w:r>
    </w:p>
    <w:p w:rsidR="001D050B" w:rsidRPr="00372489" w:rsidRDefault="001D050B" w:rsidP="00DD298A">
      <w:pPr>
        <w:spacing w:after="0" w:line="240" w:lineRule="auto"/>
        <w:ind w:left="1211" w:hanging="77"/>
        <w:jc w:val="both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ab/>
        <w:t>А это кто в короткой маечке?</w:t>
      </w:r>
    </w:p>
    <w:p w:rsidR="001D050B" w:rsidRPr="00372489" w:rsidRDefault="001D050B" w:rsidP="00DD298A">
      <w:pPr>
        <w:spacing w:after="0" w:line="240" w:lineRule="auto"/>
        <w:ind w:left="1211" w:hanging="77"/>
        <w:jc w:val="both"/>
        <w:rPr>
          <w:rFonts w:ascii="Times New Roman" w:hAnsi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/>
          <w:i/>
          <w:sz w:val="24"/>
          <w:szCs w:val="24"/>
        </w:rPr>
        <w:t xml:space="preserve">, такую же хочу. (В.С. Высоцкий) </w:t>
      </w:r>
    </w:p>
    <w:p w:rsidR="001D050B" w:rsidRPr="0017106B" w:rsidRDefault="001D050B" w:rsidP="00DD298A">
      <w:pPr>
        <w:spacing w:after="0" w:line="240" w:lineRule="auto"/>
        <w:ind w:left="1211" w:hanging="77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>Корень</w:t>
      </w:r>
      <w:r>
        <w:rPr>
          <w:rFonts w:ascii="Times New Roman" w:hAnsi="Times New Roman"/>
          <w:color w:val="FF0000"/>
          <w:sz w:val="24"/>
          <w:szCs w:val="24"/>
          <w:lang w:val="en-US"/>
        </w:rPr>
        <w:t>.</w:t>
      </w:r>
    </w:p>
    <w:p w:rsidR="001D050B" w:rsidRPr="00636A69" w:rsidRDefault="001D050B" w:rsidP="00DD298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636A69">
        <w:rPr>
          <w:rFonts w:ascii="Times New Roman" w:hAnsi="Times New Roman"/>
          <w:color w:val="000000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1D050B" w:rsidRPr="00DA4E34" w:rsidRDefault="001D050B" w:rsidP="00DD298A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В китайском городе Шэньчжэнь был построен </w:t>
      </w:r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трехсотвосьмидесятичетырехметровый</w:t>
      </w:r>
      <w:r w:rsidRPr="00393EB1">
        <w:rPr>
          <w:rFonts w:ascii="Times New Roman" w:hAnsi="Times New Roman"/>
          <w:i/>
          <w:color w:val="000000"/>
          <w:sz w:val="24"/>
          <w:szCs w:val="24"/>
        </w:rPr>
        <w:t>небоскреб</w:t>
      </w:r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.</w:t>
      </w:r>
    </w:p>
    <w:p w:rsidR="001D050B" w:rsidRPr="00DA4E34" w:rsidRDefault="001D050B" w:rsidP="00DD298A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полчайной ложки</w:t>
      </w: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 со</w:t>
      </w:r>
      <w:r>
        <w:rPr>
          <w:rFonts w:ascii="Times New Roman" w:hAnsi="Times New Roman"/>
          <w:i/>
          <w:color w:val="000000"/>
          <w:sz w:val="24"/>
          <w:szCs w:val="24"/>
        </w:rPr>
        <w:t>ли</w:t>
      </w:r>
      <w:r w:rsidRPr="00DA4E34">
        <w:rPr>
          <w:rFonts w:ascii="Times New Roman" w:hAnsi="Times New Roman"/>
          <w:i/>
          <w:color w:val="000000"/>
          <w:sz w:val="24"/>
          <w:szCs w:val="24"/>
        </w:rPr>
        <w:t>.</w:t>
      </w:r>
    </w:p>
    <w:p w:rsidR="001D050B" w:rsidRPr="00DA4E34" w:rsidRDefault="001D050B" w:rsidP="00DD298A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DA4E34">
        <w:rPr>
          <w:rFonts w:ascii="Times New Roman" w:hAnsi="Times New Roman"/>
          <w:i/>
          <w:color w:val="000000"/>
          <w:sz w:val="24"/>
          <w:szCs w:val="24"/>
        </w:rPr>
        <w:t xml:space="preserve">Президент наградил орденом писателя Сергея Михалкова в день его </w:t>
      </w:r>
      <w:r w:rsidRPr="00DA4E34">
        <w:rPr>
          <w:rFonts w:ascii="Times New Roman" w:hAnsi="Times New Roman"/>
          <w:b/>
          <w:i/>
          <w:color w:val="000000"/>
          <w:sz w:val="24"/>
          <w:szCs w:val="24"/>
        </w:rPr>
        <w:t>девяностапятилетия.</w:t>
      </w:r>
    </w:p>
    <w:p w:rsidR="001D050B" w:rsidRPr="00636A69" w:rsidRDefault="001D050B" w:rsidP="00DD298A">
      <w:pPr>
        <w:pStyle w:val="ListParagraph"/>
        <w:numPr>
          <w:ilvl w:val="0"/>
          <w:numId w:val="3"/>
        </w:numPr>
        <w:jc w:val="both"/>
        <w:rPr>
          <w:rFonts w:ascii="Times New Roman" w:hAnsi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/>
          <w:i/>
          <w:color w:val="000000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/>
          <w:b/>
          <w:i/>
          <w:color w:val="000000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/>
          <w:i/>
          <w:color w:val="000000"/>
          <w:sz w:val="24"/>
          <w:szCs w:val="24"/>
        </w:rPr>
        <w:t xml:space="preserve">мороз. </w:t>
      </w:r>
    </w:p>
    <w:p w:rsidR="001D050B" w:rsidRPr="0017106B" w:rsidRDefault="001D050B" w:rsidP="00DD298A">
      <w:pPr>
        <w:pStyle w:val="ListParagraph"/>
        <w:ind w:left="1288"/>
        <w:jc w:val="both"/>
        <w:rPr>
          <w:rFonts w:ascii="Times New Roman" w:hAnsi="Times New Roman"/>
          <w:i/>
          <w:color w:val="FF0000"/>
          <w:sz w:val="24"/>
          <w:szCs w:val="24"/>
        </w:rPr>
      </w:pPr>
      <w:r>
        <w:rPr>
          <w:rFonts w:ascii="Times New Roman" w:hAnsi="Times New Roman"/>
          <w:i/>
          <w:color w:val="FF0000"/>
          <w:sz w:val="24"/>
          <w:szCs w:val="24"/>
        </w:rPr>
        <w:t>Правильно в -4,неправильно-1,2,3</w:t>
      </w:r>
      <w:r>
        <w:rPr>
          <w:rFonts w:ascii="Times New Roman" w:hAnsi="Times New Roman"/>
          <w:i/>
          <w:color w:val="FF0000"/>
          <w:sz w:val="24"/>
          <w:szCs w:val="24"/>
          <w:lang w:val="en-US"/>
        </w:rPr>
        <w:t>.</w:t>
      </w:r>
    </w:p>
    <w:p w:rsidR="001D050B" w:rsidRPr="00493C49" w:rsidRDefault="001D050B" w:rsidP="00DD298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93C49">
        <w:rPr>
          <w:rFonts w:ascii="Times New Roman" w:hAnsi="Times New Roman"/>
          <w:bCs/>
          <w:sz w:val="24"/>
          <w:szCs w:val="24"/>
        </w:rPr>
        <w:t>Разберите по составу предложения:</w:t>
      </w:r>
    </w:p>
    <w:p w:rsidR="001D050B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bCs/>
          <w:i/>
          <w:sz w:val="24"/>
          <w:szCs w:val="24"/>
        </w:rPr>
      </w:pPr>
      <w:r w:rsidRPr="00195E82">
        <w:rPr>
          <w:rFonts w:ascii="Times New Roman" w:hAnsi="Times New Roman"/>
          <w:bCs/>
          <w:i/>
          <w:sz w:val="24"/>
          <w:szCs w:val="24"/>
        </w:rPr>
        <w:t>Ягненок в жаркий день зашел к ручью напиться</w:t>
      </w:r>
      <w:r>
        <w:rPr>
          <w:rFonts w:ascii="Times New Roman" w:hAnsi="Times New Roman"/>
          <w:bCs/>
          <w:i/>
          <w:sz w:val="24"/>
          <w:szCs w:val="24"/>
        </w:rPr>
        <w:t xml:space="preserve"> (И.А. Крылов).</w:t>
      </w:r>
    </w:p>
    <w:p w:rsidR="001D050B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&lt;Когда в товарищах согласья нет,&gt; На лад их дело не пойдет (И.А. Крылов). </w:t>
      </w:r>
    </w:p>
    <w:p w:rsidR="001D050B" w:rsidRPr="00941246" w:rsidRDefault="001D050B" w:rsidP="00DD298A">
      <w:pPr>
        <w:pStyle w:val="ListParagraph"/>
        <w:ind w:left="1288"/>
        <w:jc w:val="both"/>
        <w:rPr>
          <w:rFonts w:ascii="Times New Roman" w:hAnsi="Times New Roman"/>
          <w:i/>
          <w:color w:val="FF0000"/>
          <w:sz w:val="24"/>
          <w:szCs w:val="24"/>
        </w:rPr>
      </w:pPr>
      <w:r>
        <w:rPr>
          <w:rFonts w:ascii="Times New Roman" w:hAnsi="Times New Roman"/>
          <w:i/>
          <w:color w:val="FF0000"/>
          <w:sz w:val="24"/>
          <w:szCs w:val="24"/>
        </w:rPr>
        <w:t>Ягненок-подл.,жаркий-прил.,день-допол.,зашел-сказ.,ручью-допол.,напиться-сказ.</w:t>
      </w:r>
    </w:p>
    <w:p w:rsidR="001D050B" w:rsidRPr="00DD1652" w:rsidRDefault="001D050B" w:rsidP="00DD298A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41246">
        <w:rPr>
          <w:rFonts w:ascii="Times New Roman" w:hAnsi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/>
          <w:bCs/>
          <w:iCs/>
          <w:sz w:val="24"/>
          <w:szCs w:val="24"/>
        </w:rPr>
        <w:t xml:space="preserve"> (2-3 примера).</w:t>
      </w:r>
    </w:p>
    <w:p w:rsidR="001D050B" w:rsidRPr="00372489" w:rsidRDefault="001D050B" w:rsidP="00372489">
      <w:pPr>
        <w:spacing w:after="0" w:line="240" w:lineRule="auto"/>
        <w:ind w:left="1416" w:firstLine="708"/>
        <w:rPr>
          <w:rFonts w:ascii="Times New Roman" w:hAnsi="Times New Roman"/>
          <w:i/>
          <w:sz w:val="24"/>
          <w:szCs w:val="24"/>
        </w:rPr>
      </w:pPr>
      <w:r w:rsidRPr="00372489">
        <w:rPr>
          <w:rFonts w:ascii="Times New Roman" w:hAnsi="Times New Roman"/>
          <w:i/>
          <w:sz w:val="24"/>
          <w:szCs w:val="24"/>
        </w:rPr>
        <w:t>Мужичок с ноготок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Однажды, в студёную зимнюю пору,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Я из лесу вышел; был сильный мороз.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Гляжу, подымается медленно в гору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Лошадка, везущая хворосту воз.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И, шествуя важно, в спокойствии чинном,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Лошадку ведёт под уздцы мужичок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В больших сапогах, в полушубке овчинном,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В больших рукавицах... а сам с ноготок!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«Здорово, парнище!» </w:t>
      </w:r>
      <w:r w:rsidRPr="007026BB">
        <w:rPr>
          <w:rFonts w:ascii="Times New Roman" w:hAnsi="Times New Roman"/>
          <w:i/>
          <w:sz w:val="24"/>
          <w:szCs w:val="24"/>
        </w:rPr>
        <w:t>‒</w:t>
      </w:r>
      <w:r w:rsidRPr="00DD1652">
        <w:rPr>
          <w:rFonts w:ascii="Times New Roman" w:hAnsi="Times New Roman"/>
          <w:i/>
          <w:sz w:val="24"/>
          <w:szCs w:val="24"/>
        </w:rPr>
        <w:t xml:space="preserve"> Ступай себе мимо! </w:t>
      </w:r>
      <w:r w:rsidRPr="007026BB">
        <w:rPr>
          <w:rFonts w:ascii="Times New Roman" w:hAnsi="Times New Roman"/>
          <w:i/>
          <w:sz w:val="24"/>
          <w:szCs w:val="24"/>
        </w:rPr>
        <w:t>‒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«Уж больно ты грозен, как я погляжу!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Откуда дровишки?» </w:t>
      </w:r>
      <w:r w:rsidRPr="007026BB">
        <w:rPr>
          <w:rFonts w:ascii="Times New Roman" w:hAnsi="Times New Roman"/>
          <w:i/>
          <w:sz w:val="24"/>
          <w:szCs w:val="24"/>
        </w:rPr>
        <w:t>‒</w:t>
      </w:r>
      <w:r w:rsidRPr="00DD1652">
        <w:rPr>
          <w:rFonts w:ascii="Times New Roman" w:hAnsi="Times New Roman"/>
          <w:i/>
          <w:sz w:val="24"/>
          <w:szCs w:val="24"/>
        </w:rPr>
        <w:t xml:space="preserve"> Из лесу, вестимо;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Отец, слышишь, рубит, а я отвожу. 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(В лесу раздавался топор дровосека.) </w:t>
      </w:r>
      <w:r w:rsidRPr="007026BB">
        <w:rPr>
          <w:rFonts w:ascii="Times New Roman" w:hAnsi="Times New Roman"/>
          <w:i/>
          <w:sz w:val="24"/>
          <w:szCs w:val="24"/>
        </w:rPr>
        <w:t>‒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«А что, у отца-то большая семья?» </w:t>
      </w:r>
      <w:r w:rsidRPr="007026BB">
        <w:rPr>
          <w:rFonts w:ascii="Times New Roman" w:hAnsi="Times New Roman"/>
          <w:i/>
          <w:sz w:val="24"/>
          <w:szCs w:val="24"/>
        </w:rPr>
        <w:t>‒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Семья-то большая, да два человека 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Всего мужиков-то: отец мой да я...</w:t>
      </w:r>
      <w:r w:rsidRPr="007026BB">
        <w:rPr>
          <w:rFonts w:ascii="Times New Roman" w:hAnsi="Times New Roman"/>
          <w:i/>
          <w:sz w:val="24"/>
          <w:szCs w:val="24"/>
        </w:rPr>
        <w:t>‒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«Так вот оно что! А как звать тебя?»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7026BB">
        <w:rPr>
          <w:rFonts w:ascii="Times New Roman" w:hAnsi="Times New Roman"/>
          <w:i/>
          <w:sz w:val="24"/>
          <w:szCs w:val="24"/>
        </w:rPr>
        <w:t>‒</w:t>
      </w:r>
      <w:r w:rsidRPr="00DD1652">
        <w:rPr>
          <w:rFonts w:ascii="Times New Roman" w:hAnsi="Times New Roman"/>
          <w:i/>
          <w:sz w:val="24"/>
          <w:szCs w:val="24"/>
        </w:rPr>
        <w:t xml:space="preserve"> Власом.</w:t>
      </w:r>
      <w:r w:rsidRPr="007026BB">
        <w:rPr>
          <w:rFonts w:ascii="Times New Roman" w:hAnsi="Times New Roman"/>
          <w:i/>
          <w:sz w:val="24"/>
          <w:szCs w:val="24"/>
        </w:rPr>
        <w:t>‒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«А кой тебе годик?» - Шестой миновал... 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Ну, мёртвая! </w:t>
      </w:r>
      <w:r w:rsidRPr="007026BB">
        <w:rPr>
          <w:rFonts w:ascii="Times New Roman" w:hAnsi="Times New Roman"/>
          <w:i/>
          <w:sz w:val="24"/>
          <w:szCs w:val="24"/>
        </w:rPr>
        <w:t>‒</w:t>
      </w:r>
      <w:r w:rsidRPr="00DD1652">
        <w:rPr>
          <w:rFonts w:ascii="Times New Roman" w:hAnsi="Times New Roman"/>
          <w:i/>
          <w:sz w:val="24"/>
          <w:szCs w:val="24"/>
        </w:rPr>
        <w:t xml:space="preserve"> крикнул малюточка басом, </w:t>
      </w:r>
    </w:p>
    <w:p w:rsidR="001D050B" w:rsidRPr="00DD1652" w:rsidRDefault="001D050B" w:rsidP="00DD298A">
      <w:pPr>
        <w:pStyle w:val="ListParagraph"/>
        <w:spacing w:after="0" w:line="240" w:lineRule="auto"/>
        <w:ind w:left="928"/>
        <w:jc w:val="both"/>
        <w:rPr>
          <w:rFonts w:ascii="Times New Roman" w:hAnsi="Times New Roman"/>
          <w:i/>
          <w:sz w:val="24"/>
          <w:szCs w:val="24"/>
        </w:rPr>
      </w:pPr>
      <w:r w:rsidRPr="00DD1652">
        <w:rPr>
          <w:rFonts w:ascii="Times New Roman" w:hAnsi="Times New Roman"/>
          <w:i/>
          <w:sz w:val="24"/>
          <w:szCs w:val="24"/>
        </w:rPr>
        <w:t xml:space="preserve"> Рванул под уздцы и быстрей зашагал.</w:t>
      </w:r>
    </w:p>
    <w:p w:rsidR="001D050B" w:rsidRPr="00DD1652" w:rsidRDefault="001D050B" w:rsidP="00DD298A">
      <w:pPr>
        <w:pStyle w:val="ListParagraph"/>
        <w:ind w:left="4260" w:firstLine="696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(</w:t>
      </w:r>
      <w:r w:rsidRPr="00DD1652">
        <w:rPr>
          <w:rFonts w:ascii="Times New Roman" w:hAnsi="Times New Roman"/>
          <w:i/>
          <w:sz w:val="24"/>
          <w:szCs w:val="24"/>
        </w:rPr>
        <w:t>Н. А. Некрасов</w:t>
      </w:r>
      <w:r>
        <w:rPr>
          <w:rFonts w:ascii="Times New Roman" w:hAnsi="Times New Roman"/>
          <w:i/>
          <w:sz w:val="24"/>
          <w:szCs w:val="24"/>
        </w:rPr>
        <w:t>)</w:t>
      </w:r>
    </w:p>
    <w:p w:rsidR="001D050B" w:rsidRPr="00941246" w:rsidRDefault="001D050B" w:rsidP="00DD298A">
      <w:pPr>
        <w:pStyle w:val="ListParagraph"/>
        <w:ind w:left="928"/>
        <w:jc w:val="both"/>
        <w:rPr>
          <w:rFonts w:ascii="Times New Roman" w:hAnsi="Times New Roman"/>
          <w:i/>
          <w:color w:val="FF0000"/>
          <w:sz w:val="24"/>
          <w:szCs w:val="24"/>
        </w:rPr>
      </w:pPr>
    </w:p>
    <w:p w:rsidR="001D050B" w:rsidRPr="00636A69" w:rsidRDefault="001D050B" w:rsidP="00DD298A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/>
          <w:sz w:val="24"/>
          <w:szCs w:val="24"/>
        </w:rPr>
        <w:t xml:space="preserve">на </w:t>
      </w:r>
      <w:r w:rsidRPr="00B453E5">
        <w:rPr>
          <w:rFonts w:ascii="Times New Roman" w:hAnsi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 w:rsidRPr="00636A69">
        <w:rPr>
          <w:rFonts w:ascii="Times New Roman" w:hAnsi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1D050B" w:rsidRDefault="001D050B"/>
    <w:sectPr w:rsidR="001D050B" w:rsidSect="00E11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  <w:rPr>
        <w:rFonts w:cs="Times New Roman"/>
      </w:r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textFit" w:percent="162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2127"/>
    <w:rsid w:val="0017106B"/>
    <w:rsid w:val="00195E82"/>
    <w:rsid w:val="001D050B"/>
    <w:rsid w:val="001E54D6"/>
    <w:rsid w:val="0032279C"/>
    <w:rsid w:val="00372489"/>
    <w:rsid w:val="00393EB1"/>
    <w:rsid w:val="00493C49"/>
    <w:rsid w:val="00563F00"/>
    <w:rsid w:val="00636A69"/>
    <w:rsid w:val="006D10E3"/>
    <w:rsid w:val="007026BB"/>
    <w:rsid w:val="00932D3A"/>
    <w:rsid w:val="00940536"/>
    <w:rsid w:val="00941246"/>
    <w:rsid w:val="00B453E5"/>
    <w:rsid w:val="00DA4E34"/>
    <w:rsid w:val="00DD1652"/>
    <w:rsid w:val="00DD298A"/>
    <w:rsid w:val="00DF2127"/>
    <w:rsid w:val="00E1102D"/>
    <w:rsid w:val="00FE5A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98A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DD29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526</Words>
  <Characters>3001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ЗАДАНИЯ АКМУЛЛИНСКОЙ ОЛИМПИАДЫ ПО РУССКОМУ ЯЗЫКУ</dc:title>
  <dc:subject/>
  <dc:creator>Admin</dc:creator>
  <cp:keywords/>
  <dc:description/>
  <cp:lastModifiedBy>XTreme.ws</cp:lastModifiedBy>
  <cp:revision>2</cp:revision>
  <dcterms:created xsi:type="dcterms:W3CDTF">2015-12-28T17:31:00Z</dcterms:created>
  <dcterms:modified xsi:type="dcterms:W3CDTF">2015-12-28T17:31:00Z</dcterms:modified>
</cp:coreProperties>
</file>