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B0D" w:rsidRPr="007E747B" w:rsidRDefault="00FE6B0D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I.</w:t>
      </w:r>
    </w:p>
    <w:p w:rsidR="00FE6B0D" w:rsidRPr="007E747B" w:rsidRDefault="00FE6B0D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1) How many pets does he have?</w:t>
      </w:r>
    </w:p>
    <w:p w:rsidR="00FE6B0D" w:rsidRPr="007E747B" w:rsidRDefault="00FE6B0D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2) How often your cousins do see you?</w:t>
      </w:r>
    </w:p>
    <w:p w:rsidR="00FE6B0D" w:rsidRPr="007E747B" w:rsidRDefault="00FE6B0D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3) How much money have you got with you?</w:t>
      </w:r>
    </w:p>
    <w:p w:rsidR="00FE6B0D" w:rsidRPr="007E747B" w:rsidRDefault="00FE6B0D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4) Does his mother-in-law live with them?</w:t>
      </w:r>
    </w:p>
    <w:p w:rsidR="00FE6B0D" w:rsidRPr="007E747B" w:rsidRDefault="00FE6B0D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5) All your brothers and sisters are married.</w:t>
      </w:r>
    </w:p>
    <w:p w:rsidR="00FE6B0D" w:rsidRPr="007E747B" w:rsidRDefault="00FE6B0D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II.</w:t>
      </w:r>
    </w:p>
    <w:p w:rsidR="00FE6B0D" w:rsidRPr="007E747B" w:rsidRDefault="00FE6B0D" w:rsidP="0073759C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7E747B">
        <w:rPr>
          <w:rFonts w:ascii="Arial" w:hAnsi="Arial" w:cs="Arial"/>
          <w:sz w:val="28"/>
          <w:szCs w:val="28"/>
        </w:rPr>
        <w:t>Погода была очень жаркая, так что мы решили остановиться в отеле и смириться с этим.</w:t>
      </w:r>
    </w:p>
    <w:p w:rsidR="00FE6B0D" w:rsidRPr="007E747B" w:rsidRDefault="00FE6B0D" w:rsidP="0073759C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7E747B">
        <w:rPr>
          <w:rFonts w:ascii="Arial" w:hAnsi="Arial" w:cs="Arial"/>
          <w:sz w:val="28"/>
          <w:szCs w:val="28"/>
        </w:rPr>
        <w:t>Я собираюсь купить билеты на следующий рейс в Хорватию.</w:t>
      </w:r>
    </w:p>
    <w:p w:rsidR="00FE6B0D" w:rsidRPr="007E747B" w:rsidRDefault="00FE6B0D" w:rsidP="0073759C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7E747B">
        <w:rPr>
          <w:rFonts w:ascii="Arial" w:hAnsi="Arial" w:cs="Arial"/>
          <w:sz w:val="28"/>
          <w:szCs w:val="28"/>
        </w:rPr>
        <w:t>Где ты так красиво загорел? Это выглядит великолепно!</w:t>
      </w:r>
    </w:p>
    <w:p w:rsidR="00FE6B0D" w:rsidRPr="007E747B" w:rsidRDefault="00FE6B0D" w:rsidP="0073759C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7E747B">
        <w:rPr>
          <w:rFonts w:ascii="Arial" w:hAnsi="Arial" w:cs="Arial"/>
          <w:sz w:val="28"/>
          <w:szCs w:val="28"/>
        </w:rPr>
        <w:t>Самые интересные экскурсии, которые я когда-либо испытывал, были предложены в этом туристическом агентстве.</w:t>
      </w:r>
    </w:p>
    <w:p w:rsidR="00FE6B0D" w:rsidRPr="007E747B" w:rsidRDefault="00FE6B0D" w:rsidP="0073759C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7E747B">
        <w:rPr>
          <w:rFonts w:ascii="Arial" w:hAnsi="Arial" w:cs="Arial"/>
          <w:sz w:val="28"/>
          <w:szCs w:val="28"/>
        </w:rPr>
        <w:t>Где бы ты ни был, и что бы ни п</w:t>
      </w:r>
      <w:r>
        <w:rPr>
          <w:rFonts w:ascii="Arial" w:hAnsi="Arial" w:cs="Arial"/>
          <w:sz w:val="28"/>
          <w:szCs w:val="28"/>
        </w:rPr>
        <w:t>роизошло, я всегда смотрю на всё</w:t>
      </w:r>
      <w:r w:rsidRPr="007E747B">
        <w:rPr>
          <w:rFonts w:ascii="Arial" w:hAnsi="Arial" w:cs="Arial"/>
          <w:sz w:val="28"/>
          <w:szCs w:val="28"/>
        </w:rPr>
        <w:t xml:space="preserve"> с позитивной стороны. </w:t>
      </w:r>
    </w:p>
    <w:p w:rsidR="00FE6B0D" w:rsidRPr="007E747B" w:rsidRDefault="00FE6B0D" w:rsidP="003F2F5E">
      <w:pPr>
        <w:pStyle w:val="ListParagraph"/>
        <w:rPr>
          <w:rFonts w:ascii="Arial" w:hAnsi="Arial" w:cs="Arial"/>
          <w:sz w:val="28"/>
          <w:szCs w:val="28"/>
        </w:rPr>
      </w:pPr>
    </w:p>
    <w:p w:rsidR="00FE6B0D" w:rsidRPr="007E747B" w:rsidRDefault="00FE6B0D" w:rsidP="003F2F5E">
      <w:pPr>
        <w:rPr>
          <w:rFonts w:ascii="Arial" w:hAnsi="Arial" w:cs="Arial"/>
          <w:sz w:val="28"/>
          <w:szCs w:val="28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III. </w:t>
      </w:r>
    </w:p>
    <w:p w:rsidR="00FE6B0D" w:rsidRPr="007E747B" w:rsidRDefault="00FE6B0D" w:rsidP="003F2F5E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– I haven’t see you for ages! Where have you been?-I travelled in different countries and it was exciting! –Where did you like the most of all? Hm…perhaps the most interesting was in </w:t>
      </w:r>
      <w:smartTag w:uri="urn:schemas-microsoft-com:office:smarttags" w:element="country-region">
        <w:smartTag w:uri="urn:schemas-microsoft-com:office:smarttags" w:element="place">
          <w:r w:rsidRPr="007E747B">
            <w:rPr>
              <w:rFonts w:ascii="Arial" w:hAnsi="Arial" w:cs="Arial"/>
              <w:sz w:val="28"/>
              <w:szCs w:val="28"/>
              <w:lang w:val="en-US"/>
            </w:rPr>
            <w:t>Nepal</w:t>
          </w:r>
        </w:smartTag>
      </w:smartTag>
      <w:r w:rsidRPr="007E747B">
        <w:rPr>
          <w:rFonts w:ascii="Arial" w:hAnsi="Arial" w:cs="Arial"/>
          <w:sz w:val="28"/>
          <w:szCs w:val="28"/>
          <w:lang w:val="en-US"/>
        </w:rPr>
        <w:t>.</w:t>
      </w:r>
    </w:p>
    <w:p w:rsidR="00FE6B0D" w:rsidRPr="007E747B" w:rsidRDefault="00FE6B0D" w:rsidP="003F2F5E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Travelling in the exotic countries require caution. Without fail you should read the rules and information about features, traditions and customs. For example, in </w:t>
      </w:r>
      <w:smartTag w:uri="urn:schemas-microsoft-com:office:smarttags" w:element="place">
        <w:r w:rsidRPr="007E747B">
          <w:rPr>
            <w:rFonts w:ascii="Arial" w:hAnsi="Arial" w:cs="Arial"/>
            <w:sz w:val="28"/>
            <w:szCs w:val="28"/>
            <w:lang w:val="en-US"/>
          </w:rPr>
          <w:t>Asia</w:t>
        </w:r>
      </w:smartTag>
      <w:r w:rsidRPr="007E747B">
        <w:rPr>
          <w:rFonts w:ascii="Arial" w:hAnsi="Arial" w:cs="Arial"/>
          <w:sz w:val="28"/>
          <w:szCs w:val="28"/>
          <w:lang w:val="en-US"/>
        </w:rPr>
        <w:t>, it’s very easy to get in a tricky situation!</w:t>
      </w:r>
    </w:p>
    <w:p w:rsidR="00FE6B0D" w:rsidRPr="007E747B" w:rsidRDefault="00FE6B0D" w:rsidP="003F2F5E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Where do you want to stay?-I’ll choose something not expensive, for example, hostel.</w:t>
      </w:r>
    </w:p>
    <w:p w:rsidR="00FE6B0D" w:rsidRPr="007E747B" w:rsidRDefault="00FE6B0D" w:rsidP="003F2F5E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We travelled about </w:t>
      </w:r>
      <w:smartTag w:uri="urn:schemas-microsoft-com:office:smarttags" w:element="place">
        <w:r w:rsidRPr="007E747B">
          <w:rPr>
            <w:rFonts w:ascii="Arial" w:hAnsi="Arial" w:cs="Arial"/>
            <w:sz w:val="28"/>
            <w:szCs w:val="28"/>
            <w:lang w:val="en-US"/>
          </w:rPr>
          <w:t>Europe</w:t>
        </w:r>
      </w:smartTag>
      <w:r w:rsidRPr="007E747B">
        <w:rPr>
          <w:rFonts w:ascii="Arial" w:hAnsi="Arial" w:cs="Arial"/>
          <w:sz w:val="28"/>
          <w:szCs w:val="28"/>
          <w:lang w:val="en-US"/>
        </w:rPr>
        <w:t xml:space="preserve"> last summer. It was attractive bus tour, although a bit pricey.</w:t>
      </w:r>
    </w:p>
    <w:p w:rsidR="00FE6B0D" w:rsidRPr="007E747B" w:rsidRDefault="00FE6B0D" w:rsidP="003F2F5E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Could you recommend me any good website, where I can get cheap plane tickets?</w:t>
      </w:r>
    </w:p>
    <w:p w:rsidR="00FE6B0D" w:rsidRPr="007E747B" w:rsidRDefault="00FE6B0D" w:rsidP="006755FC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How is your holiday?-Royally! I finally was able to visit the country of my dream! – And where did you want to get?-I have been dreaming about Dominican for a long time. </w:t>
      </w:r>
    </w:p>
    <w:p w:rsidR="00FE6B0D" w:rsidRPr="007E747B" w:rsidRDefault="00FE6B0D" w:rsidP="009A5DE2">
      <w:pPr>
        <w:pStyle w:val="ListParagraph"/>
        <w:rPr>
          <w:rFonts w:ascii="Arial" w:hAnsi="Arial" w:cs="Arial"/>
          <w:sz w:val="28"/>
          <w:szCs w:val="28"/>
          <w:lang w:val="en-US"/>
        </w:rPr>
      </w:pP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IV. 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Left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Have been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Had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Was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Have been working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Will start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Have been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Have been</w:t>
      </w:r>
    </w:p>
    <w:p w:rsidR="00FE6B0D" w:rsidRPr="007E747B" w:rsidRDefault="00FE6B0D" w:rsidP="009A5DE2">
      <w:pPr>
        <w:pStyle w:val="ListParagraph"/>
        <w:numPr>
          <w:ilvl w:val="0"/>
          <w:numId w:val="3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Became</w:t>
      </w:r>
    </w:p>
    <w:p w:rsidR="00FE6B0D" w:rsidRPr="007E747B" w:rsidRDefault="00FE6B0D" w:rsidP="007E747B">
      <w:pPr>
        <w:pStyle w:val="ListParagraph"/>
        <w:ind w:left="0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Pr="007E747B">
        <w:rPr>
          <w:rFonts w:ascii="Arial" w:hAnsi="Arial" w:cs="Arial"/>
          <w:sz w:val="28"/>
          <w:szCs w:val="28"/>
          <w:lang w:val="en-US"/>
        </w:rPr>
        <w:t>10)Will</w:t>
      </w: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V.</w:t>
      </w:r>
    </w:p>
    <w:p w:rsidR="00FE6B0D" w:rsidRPr="006503A5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 xml:space="preserve">     1)  met</w:t>
      </w: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     2)  had</w:t>
      </w: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     3) was working</w:t>
      </w: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     4) was sitting</w:t>
      </w: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     5) saw</w:t>
      </w:r>
    </w:p>
    <w:p w:rsidR="00FE6B0D" w:rsidRPr="007E747B" w:rsidRDefault="00FE6B0D" w:rsidP="009A5DE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VI.</w:t>
      </w:r>
    </w:p>
    <w:p w:rsidR="00FE6B0D" w:rsidRPr="007E747B" w:rsidRDefault="00FE6B0D" w:rsidP="009A5DE2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However, not all of us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are</w:t>
      </w:r>
      <w:r w:rsidRPr="007E747B">
        <w:rPr>
          <w:rFonts w:ascii="Arial" w:hAnsi="Arial" w:cs="Arial"/>
          <w:sz w:val="28"/>
          <w:szCs w:val="28"/>
          <w:lang w:val="en-US"/>
        </w:rPr>
        <w:t xml:space="preserve"> interested in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learning</w:t>
      </w:r>
      <w:r w:rsidRPr="006503A5">
        <w:rPr>
          <w:rFonts w:ascii="Arial" w:hAnsi="Arial" w:cs="Arial"/>
          <w:sz w:val="28"/>
          <w:szCs w:val="28"/>
          <w:u w:val="single"/>
          <w:lang w:val="en-US"/>
        </w:rPr>
        <w:t xml:space="preserve"> </w:t>
      </w:r>
      <w:r w:rsidRPr="007E747B">
        <w:rPr>
          <w:rFonts w:ascii="Arial" w:hAnsi="Arial" w:cs="Arial"/>
          <w:sz w:val="28"/>
          <w:szCs w:val="28"/>
          <w:lang w:val="en-US"/>
        </w:rPr>
        <w:t xml:space="preserve">long lists of names and numbers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just</w:t>
      </w:r>
      <w:r w:rsidRPr="007E747B">
        <w:rPr>
          <w:rFonts w:ascii="Arial" w:hAnsi="Arial" w:cs="Arial"/>
          <w:sz w:val="28"/>
          <w:szCs w:val="28"/>
          <w:lang w:val="en-US"/>
        </w:rPr>
        <w:t xml:space="preserve"> for fun.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Psychologists suggest</w:t>
      </w:r>
      <w:r w:rsidRPr="007E747B">
        <w:rPr>
          <w:rFonts w:ascii="Arial" w:hAnsi="Arial" w:cs="Arial"/>
          <w:sz w:val="28"/>
          <w:szCs w:val="28"/>
          <w:lang w:val="en-US"/>
        </w:rPr>
        <w:t xml:space="preserve"> that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the</w:t>
      </w:r>
      <w:r w:rsidRPr="007E747B">
        <w:rPr>
          <w:rFonts w:ascii="Arial" w:hAnsi="Arial" w:cs="Arial"/>
          <w:sz w:val="28"/>
          <w:szCs w:val="28"/>
          <w:lang w:val="en-US"/>
        </w:rPr>
        <w:t xml:space="preserve"> best way as you along go is to ask yourself lots of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questions</w:t>
      </w:r>
      <w:r w:rsidRPr="007E747B">
        <w:rPr>
          <w:rFonts w:ascii="Arial" w:hAnsi="Arial" w:cs="Arial"/>
          <w:b/>
          <w:sz w:val="28"/>
          <w:szCs w:val="28"/>
          <w:lang w:val="en-US"/>
        </w:rPr>
        <w:t xml:space="preserve">. </w:t>
      </w:r>
      <w:r w:rsidRPr="007E747B">
        <w:rPr>
          <w:rFonts w:ascii="Arial" w:hAnsi="Arial" w:cs="Arial"/>
          <w:sz w:val="28"/>
          <w:szCs w:val="28"/>
          <w:lang w:val="en-US"/>
        </w:rPr>
        <w:t xml:space="preserve">So, for example, if you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were</w:t>
      </w:r>
      <w:r w:rsidRPr="007E747B">
        <w:rPr>
          <w:rFonts w:ascii="Arial" w:hAnsi="Arial" w:cs="Arial"/>
          <w:sz w:val="28"/>
          <w:szCs w:val="28"/>
          <w:lang w:val="en-US"/>
        </w:rPr>
        <w:t xml:space="preserve"> reading about some disease, you would like to ask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yourself</w:t>
      </w:r>
      <w:r w:rsidRPr="007E747B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Pr="007E747B">
        <w:rPr>
          <w:rFonts w:ascii="Arial" w:hAnsi="Arial" w:cs="Arial"/>
          <w:sz w:val="28"/>
          <w:szCs w:val="28"/>
          <w:lang w:val="en-US"/>
        </w:rPr>
        <w:t>questions like</w:t>
      </w:r>
      <w:r w:rsidRPr="007E747B">
        <w:rPr>
          <w:rFonts w:ascii="Arial" w:hAnsi="Arial" w:cs="Arial"/>
          <w:b/>
          <w:sz w:val="28"/>
          <w:szCs w:val="28"/>
          <w:lang w:val="en-US"/>
        </w:rPr>
        <w:t>: “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Do</w:t>
      </w:r>
      <w:r w:rsidRPr="007E747B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Pr="007E747B">
        <w:rPr>
          <w:rFonts w:ascii="Arial" w:hAnsi="Arial" w:cs="Arial"/>
          <w:sz w:val="28"/>
          <w:szCs w:val="28"/>
          <w:lang w:val="en-US"/>
        </w:rPr>
        <w:t>people get it from</w:t>
      </w:r>
      <w:r w:rsidRPr="007E747B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Pr="006503A5">
        <w:rPr>
          <w:rFonts w:ascii="Arial" w:hAnsi="Arial" w:cs="Arial"/>
          <w:b/>
          <w:sz w:val="28"/>
          <w:szCs w:val="28"/>
          <w:u w:val="single"/>
          <w:lang w:val="en-US"/>
        </w:rPr>
        <w:t>water?”</w:t>
      </w:r>
    </w:p>
    <w:p w:rsidR="00FE6B0D" w:rsidRPr="006503A5" w:rsidRDefault="00FE6B0D" w:rsidP="00D951C2">
      <w:pPr>
        <w:rPr>
          <w:rFonts w:ascii="Arial" w:hAnsi="Arial" w:cs="Arial"/>
          <w:sz w:val="28"/>
          <w:szCs w:val="28"/>
          <w:lang w:val="en-US"/>
        </w:rPr>
      </w:pPr>
    </w:p>
    <w:p w:rsidR="00FE6B0D" w:rsidRPr="006503A5" w:rsidRDefault="00FE6B0D" w:rsidP="00D951C2">
      <w:pPr>
        <w:rPr>
          <w:rFonts w:ascii="Arial" w:hAnsi="Arial" w:cs="Arial"/>
          <w:sz w:val="28"/>
          <w:szCs w:val="28"/>
          <w:lang w:val="en-US"/>
        </w:rPr>
      </w:pPr>
    </w:p>
    <w:p w:rsidR="00FE6B0D" w:rsidRPr="006503A5" w:rsidRDefault="00FE6B0D" w:rsidP="00D951C2">
      <w:pPr>
        <w:rPr>
          <w:rFonts w:ascii="Arial" w:hAnsi="Arial" w:cs="Arial"/>
          <w:sz w:val="28"/>
          <w:szCs w:val="28"/>
          <w:lang w:val="en-US"/>
        </w:rPr>
      </w:pPr>
    </w:p>
    <w:p w:rsidR="00FE6B0D" w:rsidRPr="006503A5" w:rsidRDefault="00FE6B0D" w:rsidP="00D951C2">
      <w:pPr>
        <w:rPr>
          <w:rFonts w:ascii="Arial" w:hAnsi="Arial" w:cs="Arial"/>
          <w:sz w:val="28"/>
          <w:szCs w:val="28"/>
          <w:lang w:val="en-US"/>
        </w:rPr>
      </w:pPr>
    </w:p>
    <w:p w:rsidR="00FE6B0D" w:rsidRPr="006503A5" w:rsidRDefault="00FE6B0D" w:rsidP="00D951C2">
      <w:pPr>
        <w:rPr>
          <w:rFonts w:ascii="Arial" w:hAnsi="Arial" w:cs="Arial"/>
          <w:sz w:val="28"/>
          <w:szCs w:val="28"/>
          <w:lang w:val="en-US"/>
        </w:rPr>
      </w:pPr>
    </w:p>
    <w:p w:rsidR="00FE6B0D" w:rsidRPr="006503A5" w:rsidRDefault="00FE6B0D" w:rsidP="00D951C2">
      <w:pPr>
        <w:rPr>
          <w:rFonts w:ascii="Arial" w:hAnsi="Arial" w:cs="Arial"/>
          <w:sz w:val="28"/>
          <w:szCs w:val="28"/>
          <w:lang w:val="en-US"/>
        </w:rPr>
      </w:pPr>
    </w:p>
    <w:p w:rsidR="00FE6B0D" w:rsidRPr="006503A5" w:rsidRDefault="00FE6B0D" w:rsidP="00D951C2">
      <w:pPr>
        <w:rPr>
          <w:rFonts w:ascii="Arial" w:hAnsi="Arial" w:cs="Arial"/>
          <w:sz w:val="28"/>
          <w:szCs w:val="28"/>
          <w:lang w:val="en-US"/>
        </w:rPr>
      </w:pP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 xml:space="preserve">VII. 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A.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1) b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2) d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3) a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4) c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5) f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6) e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B.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1) g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2) f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3) a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4) e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5) d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6) h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7) b</w:t>
      </w:r>
    </w:p>
    <w:p w:rsidR="00FE6B0D" w:rsidRPr="007E747B" w:rsidRDefault="00FE6B0D" w:rsidP="00D951C2">
      <w:pPr>
        <w:rPr>
          <w:rFonts w:ascii="Arial" w:hAnsi="Arial" w:cs="Arial"/>
          <w:sz w:val="28"/>
          <w:szCs w:val="28"/>
          <w:lang w:val="en-US"/>
        </w:rPr>
      </w:pPr>
      <w:r w:rsidRPr="007E747B">
        <w:rPr>
          <w:rFonts w:ascii="Arial" w:hAnsi="Arial" w:cs="Arial"/>
          <w:sz w:val="28"/>
          <w:szCs w:val="28"/>
          <w:lang w:val="en-US"/>
        </w:rPr>
        <w:t>8) c</w:t>
      </w:r>
    </w:p>
    <w:p w:rsidR="00FE6B0D" w:rsidRPr="003F2F5E" w:rsidRDefault="00FE6B0D" w:rsidP="003F2F5E">
      <w:pPr>
        <w:pStyle w:val="ListParagraph"/>
        <w:rPr>
          <w:rFonts w:ascii="Times New Roman" w:hAnsi="Times New Roman"/>
          <w:sz w:val="28"/>
          <w:szCs w:val="28"/>
          <w:lang w:val="en-US"/>
        </w:rPr>
      </w:pPr>
    </w:p>
    <w:p w:rsidR="00FE6B0D" w:rsidRPr="003F2F5E" w:rsidRDefault="00FE6B0D" w:rsidP="0073759C">
      <w:pPr>
        <w:pStyle w:val="ListParagraph"/>
        <w:rPr>
          <w:rFonts w:ascii="Times New Roman" w:hAnsi="Times New Roman"/>
          <w:sz w:val="28"/>
          <w:szCs w:val="28"/>
          <w:lang w:val="en-US"/>
        </w:rPr>
      </w:pPr>
    </w:p>
    <w:p w:rsidR="00FE6B0D" w:rsidRPr="003F2F5E" w:rsidRDefault="00FE6B0D">
      <w:pPr>
        <w:rPr>
          <w:sz w:val="24"/>
          <w:szCs w:val="24"/>
          <w:lang w:val="en-US"/>
        </w:rPr>
      </w:pPr>
    </w:p>
    <w:sectPr w:rsidR="00FE6B0D" w:rsidRPr="003F2F5E" w:rsidSect="007C2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465B3"/>
    <w:multiLevelType w:val="hybridMultilevel"/>
    <w:tmpl w:val="DCF2DD6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C0D27AC"/>
    <w:multiLevelType w:val="hybridMultilevel"/>
    <w:tmpl w:val="3F68FAA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2F87149"/>
    <w:multiLevelType w:val="hybridMultilevel"/>
    <w:tmpl w:val="6978AF1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A07353B"/>
    <w:multiLevelType w:val="hybridMultilevel"/>
    <w:tmpl w:val="DD4E7B2A"/>
    <w:lvl w:ilvl="0" w:tplc="4C769D38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E66587F"/>
    <w:multiLevelType w:val="hybridMultilevel"/>
    <w:tmpl w:val="752C8FB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6045"/>
    <w:rsid w:val="003D40E7"/>
    <w:rsid w:val="003F2F5E"/>
    <w:rsid w:val="00491095"/>
    <w:rsid w:val="004E5581"/>
    <w:rsid w:val="006503A5"/>
    <w:rsid w:val="006755FC"/>
    <w:rsid w:val="0073759C"/>
    <w:rsid w:val="007C23FA"/>
    <w:rsid w:val="007E6045"/>
    <w:rsid w:val="007E747B"/>
    <w:rsid w:val="009A5DE2"/>
    <w:rsid w:val="009D6F9F"/>
    <w:rsid w:val="00A41E91"/>
    <w:rsid w:val="00C7081E"/>
    <w:rsid w:val="00D103E9"/>
    <w:rsid w:val="00D951C2"/>
    <w:rsid w:val="00DB29CD"/>
    <w:rsid w:val="00E24E76"/>
    <w:rsid w:val="00EB20C6"/>
    <w:rsid w:val="00FC7D6B"/>
    <w:rsid w:val="00FE6B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23F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375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109</TotalTime>
  <Pages>3</Pages>
  <Words>302</Words>
  <Characters>1728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ноут</dc:creator>
  <cp:keywords/>
  <dc:description/>
  <cp:lastModifiedBy>Мэлт</cp:lastModifiedBy>
  <cp:revision>9</cp:revision>
  <dcterms:created xsi:type="dcterms:W3CDTF">2015-11-19T07:00:00Z</dcterms:created>
  <dcterms:modified xsi:type="dcterms:W3CDTF">2016-01-31T06:23:00Z</dcterms:modified>
</cp:coreProperties>
</file>